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470"/>
        <w:gridCol w:w="429"/>
        <w:gridCol w:w="1899"/>
        <w:gridCol w:w="1899"/>
        <w:gridCol w:w="1899"/>
      </w:tblGrid>
      <w:tr w:rsidR="00602E32" w:rsidRPr="00F36337" w14:paraId="7219C6BA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D3FEA" w14:textId="35F3917F" w:rsidR="00602E32" w:rsidRPr="00F36337" w:rsidRDefault="00516FEA" w:rsidP="00BF139A">
            <w:pPr>
              <w:jc w:val="center"/>
              <w:rPr>
                <w:rFonts w:ascii="Calibri" w:hAnsi="Calibri" w:cs="Arial"/>
                <w:b/>
                <w:sz w:val="40"/>
                <w:szCs w:val="40"/>
              </w:rPr>
            </w:pPr>
            <w:r>
              <w:rPr>
                <w:rFonts w:ascii="Calibri" w:hAnsi="Calibri" w:cs="Arial"/>
                <w:b/>
                <w:sz w:val="40"/>
                <w:szCs w:val="40"/>
              </w:rPr>
              <w:t>PACO-</w:t>
            </w:r>
            <w:r w:rsidR="001E12B3" w:rsidRPr="00F36337">
              <w:rPr>
                <w:rFonts w:ascii="Calibri" w:hAnsi="Calibri" w:cs="Arial"/>
                <w:b/>
                <w:sz w:val="40"/>
                <w:szCs w:val="40"/>
              </w:rPr>
              <w:t>VOORPROGRAMM</w:t>
            </w:r>
            <w:r w:rsidR="00801B11">
              <w:rPr>
                <w:rFonts w:ascii="Calibri" w:hAnsi="Calibri" w:cs="Arial"/>
                <w:b/>
                <w:sz w:val="40"/>
                <w:szCs w:val="40"/>
              </w:rPr>
              <w:t>A</w:t>
            </w:r>
          </w:p>
        </w:tc>
      </w:tr>
      <w:tr w:rsidR="00602E32" w:rsidRPr="00F36337" w14:paraId="5ED615B7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E9BBCA" w14:textId="77777777" w:rsidR="00602E32" w:rsidRPr="00F36337" w:rsidRDefault="00602E32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C7D7F" w:rsidRPr="00F36337" w14:paraId="3E00CB68" w14:textId="77777777" w:rsidTr="00BF139A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560BE572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Antw.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0" w:name="Vervolgkeuzelijst1"/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E29B2" w14:textId="4697BDAB" w:rsidR="009C7D7F" w:rsidRPr="00F36337" w:rsidRDefault="00F36337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550FFF">
              <w:rPr>
                <w:rFonts w:ascii="Calibri" w:hAnsi="Calibri"/>
                <w:snapToGrid w:val="0"/>
                <w:sz w:val="22"/>
                <w:szCs w:val="22"/>
                <w:highlight w:val="cyan"/>
              </w:rPr>
              <w:t>Vl.-</w:t>
            </w:r>
            <w:proofErr w:type="spellStart"/>
            <w:r w:rsidR="009C7D7F" w:rsidRPr="00550FFF">
              <w:rPr>
                <w:rFonts w:ascii="Calibri" w:hAnsi="Calibri"/>
                <w:snapToGrid w:val="0"/>
                <w:sz w:val="22"/>
                <w:szCs w:val="22"/>
                <w:highlight w:val="cyan"/>
              </w:rPr>
              <w:t>Bra</w:t>
            </w:r>
            <w:proofErr w:type="spellEnd"/>
            <w:r w:rsidR="009C7D7F" w:rsidRPr="00550FFF">
              <w:rPr>
                <w:rFonts w:ascii="Calibri" w:hAnsi="Calibri"/>
                <w:snapToGrid w:val="0"/>
                <w:sz w:val="22"/>
                <w:szCs w:val="22"/>
                <w:highlight w:val="cyan"/>
              </w:rPr>
              <w:t xml:space="preserve"> </w:t>
            </w:r>
            <w:r w:rsidR="00550FFF">
              <w:rPr>
                <w:rFonts w:ascii="Calibri" w:hAnsi="Calibri"/>
                <w:snapToGrid w:val="0"/>
                <w:sz w:val="22"/>
                <w:szCs w:val="22"/>
                <w:highlight w:val="cyan"/>
              </w:rPr>
              <w:t>X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1A425EFE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O-Vl.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7F42FB21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 w:cs="Arial"/>
                <w:sz w:val="22"/>
                <w:szCs w:val="22"/>
              </w:rPr>
              <w:t xml:space="preserve">W-Vl.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47A91E6B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proofErr w:type="spellStart"/>
            <w:r w:rsidRPr="00F36337">
              <w:rPr>
                <w:rFonts w:ascii="Calibri" w:hAnsi="Calibri" w:cs="Arial"/>
                <w:sz w:val="22"/>
                <w:szCs w:val="22"/>
              </w:rPr>
              <w:t>Limb</w:t>
            </w:r>
            <w:proofErr w:type="spellEnd"/>
            <w:r w:rsidRPr="00F36337">
              <w:rPr>
                <w:rFonts w:ascii="Calibri" w:hAnsi="Calibri" w:cs="Arial"/>
                <w:sz w:val="22"/>
                <w:szCs w:val="22"/>
              </w:rPr>
              <w:t xml:space="preserve">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</w:tr>
      <w:tr w:rsidR="00B577BC" w:rsidRPr="00F36337" w14:paraId="15BC9E75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83B22" w14:textId="77777777" w:rsidR="00B577BC" w:rsidRPr="00F36337" w:rsidRDefault="00B577BC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  <w:p w14:paraId="685165D6" w14:textId="77777777" w:rsidR="005F1B93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B577BC" w:rsidRPr="00F36337" w14:paraId="2790D621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17AE92" w14:textId="77777777" w:rsidR="00B577BC" w:rsidRPr="00F36337" w:rsidRDefault="009C7D7F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ADMINISTRATIEVE GEGEVENS</w:t>
            </w:r>
          </w:p>
        </w:tc>
      </w:tr>
      <w:tr w:rsidR="009C7D7F" w:rsidRPr="00F36337" w14:paraId="5644083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A738794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Naam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D252D34" w14:textId="4A051CB9" w:rsidR="009C7D7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Paco zwemfeest ZIOS Liedekerke</w:t>
            </w:r>
          </w:p>
        </w:tc>
      </w:tr>
      <w:tr w:rsidR="009C7D7F" w:rsidRPr="00F36337" w14:paraId="569824A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AFC2E81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Datum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790BC65" w14:textId="731D5621" w:rsidR="009C7D7F" w:rsidRPr="00F36337" w:rsidRDefault="00C665F1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01 mei 2022</w:t>
            </w:r>
          </w:p>
        </w:tc>
      </w:tr>
      <w:tr w:rsidR="009C7D7F" w:rsidRPr="00F36337" w14:paraId="7C1ED521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C27907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Organisator</w:t>
            </w:r>
            <w:r w:rsidR="005F1B93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(club)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0A9C607" w14:textId="5643BBAB" w:rsidR="009C7D7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Zwemclub ZIOS Liedekerke</w:t>
            </w:r>
          </w:p>
        </w:tc>
      </w:tr>
      <w:tr w:rsidR="009C7D7F" w:rsidRPr="00F36337" w14:paraId="1E75138B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5E343FB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Wedstrijdleiding (naam)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AB3CABA" w14:textId="16319FCC" w:rsidR="009C7D7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Thirry Sabrina</w:t>
            </w:r>
          </w:p>
        </w:tc>
      </w:tr>
      <w:tr w:rsidR="00283549" w:rsidRPr="00F36337" w14:paraId="151EE75D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7B8A66" w14:textId="77777777" w:rsidR="00283549" w:rsidRPr="00F36337" w:rsidRDefault="00283549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Doelgroep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A7928CB" w14:textId="1566E032" w:rsidR="00283549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X</w:t>
            </w:r>
            <w:r w:rsidR="00283549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leden Vlaamse Zwemfederatie</w:t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br/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niet-leden Vlaamse Zwemfederatie toegestaan</w:t>
            </w:r>
          </w:p>
        </w:tc>
      </w:tr>
      <w:tr w:rsidR="009C7D7F" w:rsidRPr="00F36337" w14:paraId="3C5F374C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D9E98C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Wedstrijd op uitnodiging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856DFE8" w14:textId="51C773AC" w:rsidR="009C7D7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X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ja</w:t>
            </w:r>
          </w:p>
          <w:p w14:paraId="27D89F2D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nee</w:t>
            </w:r>
          </w:p>
        </w:tc>
      </w:tr>
      <w:tr w:rsidR="009C7D7F" w:rsidRPr="00F36337" w14:paraId="400D726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BD9300F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Genodigde clubs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461573EF" w14:textId="0AA1A06F" w:rsidR="009C7D7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Clubs Vlaams-Brabant + regio Aalst/ KZNA / AST /RCTAL / ZDKK/  SCSG / Schaarbeek eendjes</w:t>
            </w:r>
          </w:p>
        </w:tc>
      </w:tr>
      <w:tr w:rsidR="009C7D7F" w:rsidRPr="00F36337" w14:paraId="5F5665F2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723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ebsite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club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7041" w14:textId="4D101F3A" w:rsidR="009C7D7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www.zios.be</w:t>
            </w:r>
          </w:p>
        </w:tc>
      </w:tr>
      <w:tr w:rsidR="009C7D7F" w:rsidRPr="00F36337" w14:paraId="0A2B972D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EA54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76431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C7D7F" w:rsidRPr="00F36337" w14:paraId="2963590E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357FD" w14:textId="77777777" w:rsidR="009C7D7F" w:rsidRPr="00F36337" w:rsidRDefault="009C7D7F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LOCATIE</w:t>
            </w:r>
          </w:p>
        </w:tc>
      </w:tr>
      <w:tr w:rsidR="009C7D7F" w:rsidRPr="00F36337" w14:paraId="64BC45F0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35C474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Naam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662641EE" w14:textId="6D051F48" w:rsidR="009C7D7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Gemeentelijk zwembad Heuvelkouter</w:t>
            </w:r>
          </w:p>
        </w:tc>
      </w:tr>
      <w:tr w:rsidR="009C7D7F" w:rsidRPr="00F36337" w14:paraId="231A3D42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D3F968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Adres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013CFDD" w14:textId="5278D141" w:rsidR="009C7D7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Sportlaan 5, 177 Liedekerke</w:t>
            </w:r>
          </w:p>
        </w:tc>
      </w:tr>
      <w:tr w:rsidR="009C7D7F" w:rsidRPr="00F36337" w14:paraId="20E4E44C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CDD0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228A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C7D7F" w:rsidRPr="00F36337" w14:paraId="74ACA0FC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6FB20" w14:textId="77777777" w:rsidR="009C7D7F" w:rsidRPr="00F36337" w:rsidRDefault="001E12B3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GEGEVENS PACO</w:t>
            </w:r>
            <w:r w:rsidR="009C7D7F"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-ZWEMFEEST</w:t>
            </w:r>
          </w:p>
        </w:tc>
      </w:tr>
      <w:tr w:rsidR="009C7D7F" w:rsidRPr="00F36337" w14:paraId="7BD6FE7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DA8E3C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Aanvang inzwemmen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3360E7E" w14:textId="083E5311" w:rsidR="009C7D7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9u30</w:t>
            </w:r>
          </w:p>
        </w:tc>
      </w:tr>
      <w:tr w:rsidR="009C7D7F" w:rsidRPr="00F36337" w14:paraId="49A858C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1EE1865" w14:textId="77777777" w:rsidR="009C7D7F" w:rsidRPr="00F36337" w:rsidRDefault="0041628B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Aanvang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62A8E78" w14:textId="14C976BF" w:rsidR="009C7D7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10u00</w:t>
            </w:r>
          </w:p>
        </w:tc>
      </w:tr>
      <w:tr w:rsidR="009C7D7F" w:rsidRPr="00F36337" w14:paraId="241A06B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A62AA33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Geneeskundige dienst</w:t>
            </w:r>
            <w:r w:rsidR="005F1B93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1628538D" w14:textId="03F46068" w:rsidR="009C7D7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Rode Kruis Liedekerke of Reddersdienst</w:t>
            </w:r>
          </w:p>
        </w:tc>
      </w:tr>
      <w:tr w:rsidR="00AF50F0" w:rsidRPr="00550FFF" w14:paraId="14AE0BE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58060B1" w14:textId="77777777" w:rsidR="00AF50F0" w:rsidRPr="00F36337" w:rsidRDefault="00AF50F0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Redder(s)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90A2157" w14:textId="3E1C4505" w:rsidR="00AF50F0" w:rsidRPr="00550FFF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  <w:lang w:val="en-US"/>
              </w:rPr>
            </w:pPr>
            <w:r w:rsidRPr="00550FFF">
              <w:rPr>
                <w:rFonts w:ascii="Calibri" w:hAnsi="Calibri"/>
                <w:snapToGrid w:val="0"/>
                <w:sz w:val="22"/>
                <w:szCs w:val="22"/>
                <w:lang w:val="en-US"/>
              </w:rPr>
              <w:t xml:space="preserve">Sabrina Thirry / </w:t>
            </w:r>
            <w:proofErr w:type="spellStart"/>
            <w:r w:rsidRPr="00550FFF">
              <w:rPr>
                <w:rFonts w:ascii="Calibri" w:hAnsi="Calibri"/>
                <w:snapToGrid w:val="0"/>
                <w:sz w:val="22"/>
                <w:szCs w:val="22"/>
                <w:lang w:val="en-US"/>
              </w:rPr>
              <w:t>Ymke</w:t>
            </w:r>
            <w:proofErr w:type="spellEnd"/>
            <w:r w:rsidRPr="00550FFF">
              <w:rPr>
                <w:rFonts w:ascii="Calibri" w:hAnsi="Calibri"/>
                <w:snapToGrid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50FFF">
              <w:rPr>
                <w:rFonts w:ascii="Calibri" w:hAnsi="Calibri"/>
                <w:snapToGrid w:val="0"/>
                <w:sz w:val="22"/>
                <w:szCs w:val="22"/>
                <w:lang w:val="en-US"/>
              </w:rPr>
              <w:t>Kieckens</w:t>
            </w:r>
            <w:proofErr w:type="spellEnd"/>
            <w:r w:rsidRPr="00550FFF">
              <w:rPr>
                <w:rFonts w:ascii="Calibri" w:hAnsi="Calibri"/>
                <w:snapToGrid w:val="0"/>
                <w:sz w:val="22"/>
                <w:szCs w:val="22"/>
                <w:lang w:val="en-US"/>
              </w:rPr>
              <w:t xml:space="preserve"> / De</w:t>
            </w:r>
            <w:r>
              <w:rPr>
                <w:rFonts w:ascii="Calibri" w:hAnsi="Calibri"/>
                <w:snapToGrid w:val="0"/>
                <w:sz w:val="22"/>
                <w:szCs w:val="22"/>
                <w:lang w:val="en-US"/>
              </w:rPr>
              <w:t xml:space="preserve"> Niels </w:t>
            </w:r>
            <w:proofErr w:type="spellStart"/>
            <w:r>
              <w:rPr>
                <w:rFonts w:ascii="Calibri" w:hAnsi="Calibri"/>
                <w:snapToGrid w:val="0"/>
                <w:sz w:val="22"/>
                <w:szCs w:val="22"/>
                <w:lang w:val="en-US"/>
              </w:rPr>
              <w:t>Jarka</w:t>
            </w:r>
            <w:proofErr w:type="spellEnd"/>
          </w:p>
        </w:tc>
      </w:tr>
      <w:tr w:rsidR="009C7D7F" w:rsidRPr="00F36337" w14:paraId="76906BC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40B7C26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Max. aantal starten per zwemmer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7A6B8D5" w14:textId="77777777" w:rsidR="009C7D7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1C3156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onbeperkt (enkel vanaf 9 jaar, maximaal 2 wedstrijden </w:t>
            </w:r>
            <w:r w:rsidR="004645C9" w:rsidRPr="00F36337">
              <w:rPr>
                <w:rFonts w:ascii="Calibri" w:hAnsi="Calibri"/>
                <w:snapToGrid w:val="0"/>
                <w:sz w:val="22"/>
                <w:szCs w:val="22"/>
              </w:rPr>
              <w:t>&lt;</w:t>
            </w:r>
            <w:r w:rsidR="001C3156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</w:t>
            </w:r>
            <w:r w:rsidR="004645C9" w:rsidRPr="00F36337">
              <w:rPr>
                <w:rFonts w:ascii="Calibri" w:hAnsi="Calibri"/>
                <w:snapToGrid w:val="0"/>
                <w:sz w:val="22"/>
                <w:szCs w:val="22"/>
              </w:rPr>
              <w:t>9jaar)</w:t>
            </w:r>
          </w:p>
          <w:p w14:paraId="520DCD79" w14:textId="0F68FDCE" w:rsidR="00BF26B9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x</w:t>
            </w:r>
            <w:r w:rsidR="00BF26B9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2 wedstrijden (voor iedereen)</w:t>
            </w:r>
          </w:p>
        </w:tc>
      </w:tr>
      <w:tr w:rsidR="004F152F" w:rsidRPr="00F36337" w14:paraId="6BE99CBF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974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Startgelden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3A52" w14:textId="51B95342" w:rsidR="004F152F" w:rsidRPr="00F36337" w:rsidRDefault="00550FF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x</w:t>
            </w:r>
            <w:r w:rsidR="004F152F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gratis</w:t>
            </w:r>
          </w:p>
          <w:p w14:paraId="4AA30AF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</w:r>
            <w:r w:rsidR="0048214C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democratische prijs van …. euro</w:t>
            </w:r>
          </w:p>
        </w:tc>
      </w:tr>
      <w:tr w:rsidR="004F152F" w:rsidRPr="00F36337" w14:paraId="59BC098F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F407F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A44B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4F152F" w:rsidRPr="00F36337" w14:paraId="0D50FD76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C7994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INSCHRIJVINGEN ZENDEN NAAR</w:t>
            </w:r>
          </w:p>
        </w:tc>
      </w:tr>
      <w:tr w:rsidR="004F152F" w:rsidRPr="00F36337" w14:paraId="7B10044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7184D37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Naam + voornaam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A571D67" w14:textId="532768D4" w:rsidR="004F152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Calibri" w:hAnsi="Calibri"/>
                <w:snapToGrid w:val="0"/>
                <w:sz w:val="22"/>
                <w:szCs w:val="22"/>
              </w:rPr>
              <w:t>Luyck</w:t>
            </w:r>
            <w:proofErr w:type="spellEnd"/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Eddy (Sportsecretaris)</w:t>
            </w:r>
          </w:p>
        </w:tc>
      </w:tr>
      <w:tr w:rsidR="004F152F" w:rsidRPr="00F36337" w14:paraId="0790781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30822956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E-mail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C788B9B" w14:textId="7A1EB1E3" w:rsidR="004F152F" w:rsidRPr="00F36337" w:rsidRDefault="0048214C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hyperlink r:id="rId8" w:history="1">
              <w:r w:rsidR="00550FFF" w:rsidRPr="00003A85">
                <w:rPr>
                  <w:rStyle w:val="Hyperlink"/>
                  <w:rFonts w:ascii="Calibri" w:hAnsi="Calibri"/>
                  <w:snapToGrid w:val="0"/>
                  <w:sz w:val="22"/>
                  <w:szCs w:val="22"/>
                </w:rPr>
                <w:t>Eddy.deluyck@scarlet.be</w:t>
              </w:r>
            </w:hyperlink>
          </w:p>
        </w:tc>
      </w:tr>
      <w:tr w:rsidR="004F152F" w:rsidRPr="00F36337" w14:paraId="58AAB22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C5C392A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Tel./GSM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909D12F" w14:textId="5D7A402D" w:rsidR="004F152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0473/73.81.21</w:t>
            </w:r>
          </w:p>
        </w:tc>
      </w:tr>
      <w:tr w:rsidR="004F152F" w:rsidRPr="00F36337" w14:paraId="0AFB4F33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0684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Ten laatste op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DF6" w14:textId="404FD754" w:rsidR="004F152F" w:rsidRPr="00F36337" w:rsidRDefault="00C665F1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17</w:t>
            </w:r>
            <w:r w:rsidR="00550FFF">
              <w:rPr>
                <w:rFonts w:ascii="Calibri" w:hAnsi="Calibri"/>
                <w:snapToGrid w:val="0"/>
                <w:sz w:val="22"/>
                <w:szCs w:val="22"/>
              </w:rPr>
              <w:t>/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04</w:t>
            </w:r>
            <w:r w:rsidR="00550FFF">
              <w:rPr>
                <w:rFonts w:ascii="Calibri" w:hAnsi="Calibri"/>
                <w:snapToGrid w:val="0"/>
                <w:sz w:val="22"/>
                <w:szCs w:val="22"/>
              </w:rPr>
              <w:t>/202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</w:p>
        </w:tc>
      </w:tr>
    </w:tbl>
    <w:p w14:paraId="661A2048" w14:textId="77777777" w:rsidR="00602E32" w:rsidRPr="00F36337" w:rsidRDefault="00602E32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355524F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B43669B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73C43434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5BDBF714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tbl>
      <w:tblPr>
        <w:tblW w:w="9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1"/>
        <w:gridCol w:w="1134"/>
        <w:gridCol w:w="1983"/>
      </w:tblGrid>
      <w:tr w:rsidR="001A51B0" w:rsidRPr="00F36337" w14:paraId="1A68C6D8" w14:textId="77777777" w:rsidTr="004C2C6A"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A2A38B" w14:textId="77777777" w:rsidR="001A51B0" w:rsidRPr="00F36337" w:rsidRDefault="001A51B0" w:rsidP="004C2C6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ZWEMNUMMERS</w:t>
            </w:r>
          </w:p>
        </w:tc>
      </w:tr>
      <w:tr w:rsidR="001A51B0" w:rsidRPr="00F36337" w14:paraId="74C5EE9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0A0FA8D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Nr.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AB8C1E5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Afstand en stijl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363C2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Geslacht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46BCCE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Geboortejaar</w:t>
            </w:r>
          </w:p>
        </w:tc>
      </w:tr>
      <w:tr w:rsidR="00550FFF" w:rsidRPr="00F36337" w14:paraId="1428A2F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85E38AB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1B0EC0A" w14:textId="428A46C6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 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5BEF08" w14:textId="4DC9E89B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0EDF6FB" w14:textId="32BFB7D9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</w:tr>
      <w:tr w:rsidR="00550FFF" w:rsidRPr="00F36337" w14:paraId="571D67F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600EF3D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CE6EDA0" w14:textId="0C5CC1D8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 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6CD58" w14:textId="5D85383C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B7087FA" w14:textId="2BD61184" w:rsidR="00550FFF" w:rsidRPr="00F36337" w:rsidRDefault="00C665F1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2016-2010</w:t>
            </w:r>
          </w:p>
        </w:tc>
      </w:tr>
      <w:tr w:rsidR="00550FFF" w:rsidRPr="00F36337" w14:paraId="30DBA07D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E299EEF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DC2FF81" w14:textId="41B85D53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 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D0D90B" w14:textId="58E10F78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73236B63" w14:textId="5E8214B8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</w:tr>
      <w:tr w:rsidR="00550FFF" w:rsidRPr="00F36337" w14:paraId="54F5CAC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A8A80F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54440B0" w14:textId="2C268B72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 m wisselslag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724F85" w14:textId="5DC05108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A6161E8" w14:textId="09F372ED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</w:tr>
      <w:tr w:rsidR="00550FFF" w:rsidRPr="00F36337" w14:paraId="272604FE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716220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CCE4F0D" w14:textId="0B8AC98E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 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BB6F14" w14:textId="6662FBCA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EA12570" w14:textId="46052652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</w:tr>
      <w:tr w:rsidR="00550FFF" w:rsidRPr="00F36337" w14:paraId="2F7CE30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89A4CCD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2814E15" w14:textId="1EDDD5AC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 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9D4DFA" w14:textId="3F5AE05B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EC53B33" w14:textId="23FC4AB4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</w:tr>
      <w:tr w:rsidR="00550FFF" w:rsidRPr="00F36337" w14:paraId="3F18ABF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51E52AA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7563CC4" w14:textId="5729DE26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 m vlinderslag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661275" w14:textId="7C3C4100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DED185" w14:textId="3B5F45C2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</w:tr>
      <w:tr w:rsidR="00550FFF" w:rsidRPr="00F36337" w14:paraId="6C52E58B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089011D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FC70BB" w14:textId="633C2415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 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7D7C70" w14:textId="15413543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E1BD1F7" w14:textId="6EEE17DE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</w:tr>
      <w:tr w:rsidR="00550FFF" w:rsidRPr="00F36337" w14:paraId="0A676CE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33CE627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564C4C" w14:textId="35E0FAC8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 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B9C931" w14:textId="1301A865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9681E83" w14:textId="0A5C0A3D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</w:tr>
      <w:tr w:rsidR="00550FFF" w:rsidRPr="00F36337" w14:paraId="567FEC8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CC956D9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3158B84" w14:textId="1656C61F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 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9601C6" w14:textId="19FB3DE6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1CED2F5" w14:textId="3C45D96D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</w:tr>
      <w:tr w:rsidR="00550FFF" w:rsidRPr="00F36337" w14:paraId="2B85DCF8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4A1C3A0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CDA76AA" w14:textId="62E6D12B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(4 + 1) X 25 m vrije slag (4 zwemmers + 1 trainer of mama/papa)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0731AB" w14:textId="4BF34D5D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3096C20" w14:textId="5408A174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16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</w:tr>
      <w:tr w:rsidR="00550FFF" w:rsidRPr="00F36337" w14:paraId="77CB65D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97AEBA9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BAF9CDF" w14:textId="25426705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4 X 50 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21CEC2" w14:textId="7F76EE79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B05C7B7" w14:textId="6C593E04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C665F1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</w:tr>
      <w:tr w:rsidR="00550FFF" w:rsidRPr="00F36337" w14:paraId="76C611FB" w14:textId="77777777" w:rsidTr="004C2C6A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41B05B8A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nil"/>
              <w:bottom w:val="single" w:sz="4" w:space="0" w:color="auto"/>
              <w:right w:val="nil"/>
            </w:tcBorders>
          </w:tcPr>
          <w:p w14:paraId="25B48F68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EE4D32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nil"/>
            </w:tcBorders>
          </w:tcPr>
          <w:p w14:paraId="4314246C" w14:textId="77777777" w:rsidR="00550FFF" w:rsidRPr="00F36337" w:rsidRDefault="00550FFF" w:rsidP="00550FFF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550FFF" w:rsidRPr="00F36337" w14:paraId="2A503020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ACC6B7" w14:textId="77777777" w:rsidR="00550FFF" w:rsidRPr="00F36337" w:rsidRDefault="00550FFF" w:rsidP="00550FFF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PAUZE NA NUMMERS</w:t>
            </w:r>
          </w:p>
        </w:tc>
      </w:tr>
      <w:tr w:rsidR="00550FFF" w:rsidRPr="00F36337" w14:paraId="49350161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06B4" w14:textId="19DB4A60" w:rsidR="00550FFF" w:rsidRPr="00F36337" w:rsidRDefault="00550FFF" w:rsidP="00550FFF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b/>
                <w:snapToGrid w:val="0"/>
                <w:sz w:val="22"/>
                <w:szCs w:val="22"/>
              </w:rPr>
              <w:t>15 minuten na wedstrijd 6 en 5 minuten na wedstrijd 10</w:t>
            </w:r>
          </w:p>
        </w:tc>
      </w:tr>
      <w:tr w:rsidR="00550FFF" w:rsidRPr="00F36337" w14:paraId="60ECE6FA" w14:textId="77777777" w:rsidTr="004C2C6A">
        <w:tc>
          <w:tcPr>
            <w:tcW w:w="949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82C5DA" w14:textId="77777777" w:rsidR="00550FFF" w:rsidRPr="00F36337" w:rsidRDefault="00550FFF" w:rsidP="00550FFF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550FFF" w:rsidRPr="00F36337" w14:paraId="123ABB9B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65FA28" w14:textId="77777777" w:rsidR="00550FFF" w:rsidRPr="00F36337" w:rsidRDefault="00550FFF" w:rsidP="00550FFF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VRIJE TEKST</w:t>
            </w:r>
          </w:p>
        </w:tc>
      </w:tr>
      <w:tr w:rsidR="00550FFF" w:rsidRPr="00F36337" w14:paraId="00D37731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D9906" w14:textId="77777777" w:rsidR="00550FFF" w:rsidRDefault="00550FFF" w:rsidP="00550FFF">
            <w:pPr>
              <w:numPr>
                <w:ilvl w:val="0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>
              <w:rPr>
                <w:rFonts w:ascii="Calibri" w:hAnsi="Calibri"/>
                <w:snapToGrid w:val="0"/>
                <w:sz w:val="24"/>
              </w:rPr>
              <w:t>De zwemmers mogen deelnemen als ze geboren zijn in het geboortejaar vermeld bij iedere wedstrijd en niet in het bezit zijn van een competitievergunning.</w:t>
            </w:r>
          </w:p>
          <w:p w14:paraId="5C2440DD" w14:textId="77777777" w:rsidR="00550FFF" w:rsidRDefault="00550FFF" w:rsidP="00550FFF">
            <w:pPr>
              <w:numPr>
                <w:ilvl w:val="0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257928">
              <w:rPr>
                <w:rFonts w:ascii="Calibri" w:hAnsi="Calibri"/>
                <w:snapToGrid w:val="0"/>
                <w:sz w:val="24"/>
              </w:rPr>
              <w:t>De zwemmers mogen deelnemen aan maximaal 2 individuele nummers + 1 aflossing</w:t>
            </w:r>
            <w:r>
              <w:rPr>
                <w:rFonts w:ascii="Calibri" w:hAnsi="Calibri"/>
                <w:snapToGrid w:val="0"/>
                <w:sz w:val="24"/>
              </w:rPr>
              <w:t>.</w:t>
            </w:r>
          </w:p>
          <w:p w14:paraId="75D93546" w14:textId="77777777" w:rsidR="00550FFF" w:rsidRPr="00F0003C" w:rsidRDefault="00550FFF" w:rsidP="00550FFF">
            <w:pPr>
              <w:numPr>
                <w:ilvl w:val="0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F0003C">
              <w:rPr>
                <w:rFonts w:ascii="Calibri" w:hAnsi="Calibri"/>
                <w:snapToGrid w:val="0"/>
                <w:sz w:val="22"/>
                <w:szCs w:val="22"/>
              </w:rPr>
              <w:t xml:space="preserve">Pauze van 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15 minuten is voorzien na wedstrijdnummer 6 en </w:t>
            </w:r>
            <w:r w:rsidRPr="00F0003C">
              <w:rPr>
                <w:rFonts w:ascii="Calibri" w:hAnsi="Calibri"/>
                <w:snapToGrid w:val="0"/>
                <w:sz w:val="22"/>
                <w:szCs w:val="22"/>
              </w:rPr>
              <w:t xml:space="preserve">5 minuten na wedstrijdnummer 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10 </w:t>
            </w:r>
            <w:r w:rsidRPr="00F0003C">
              <w:rPr>
                <w:rFonts w:ascii="Calibri" w:hAnsi="Calibri"/>
                <w:snapToGrid w:val="0"/>
                <w:sz w:val="22"/>
                <w:szCs w:val="22"/>
              </w:rPr>
              <w:t>om de aflossingsploegen klaar te zetten.</w:t>
            </w:r>
          </w:p>
          <w:p w14:paraId="28DDBA37" w14:textId="69B297AC" w:rsidR="00550FFF" w:rsidRPr="00F0003C" w:rsidRDefault="00550FFF" w:rsidP="00550FFF">
            <w:pPr>
              <w:numPr>
                <w:ilvl w:val="0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F0003C">
              <w:rPr>
                <w:rFonts w:ascii="Calibri" w:hAnsi="Calibri"/>
                <w:snapToGrid w:val="0"/>
                <w:sz w:val="22"/>
                <w:szCs w:val="22"/>
              </w:rPr>
              <w:t>Aflossing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(wedstrijdnummer 11) bestaat uit 5 X</w:t>
            </w:r>
            <w:r w:rsidRPr="00F0003C">
              <w:rPr>
                <w:rFonts w:ascii="Calibri" w:hAnsi="Calibri"/>
                <w:snapToGrid w:val="0"/>
                <w:sz w:val="22"/>
                <w:szCs w:val="22"/>
              </w:rPr>
              <w:t xml:space="preserve"> 25 meter vrije slag: 4 zwemmers van dezelfde zwemclub met 1 trainer/lesgever of 1 ouder/voogd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of oudere zwemmer</w:t>
            </w:r>
            <w:r w:rsidRPr="00F0003C">
              <w:rPr>
                <w:rFonts w:ascii="Calibri" w:hAnsi="Calibri"/>
                <w:snapToGrid w:val="0"/>
                <w:sz w:val="22"/>
                <w:szCs w:val="22"/>
              </w:rPr>
              <w:t>.  Afsluitende zwemmer is de trainer of ouder.</w:t>
            </w:r>
          </w:p>
          <w:p w14:paraId="5D3D8627" w14:textId="77777777" w:rsidR="00550FFF" w:rsidRPr="00F0003C" w:rsidRDefault="00550FFF" w:rsidP="00550FFF">
            <w:pPr>
              <w:numPr>
                <w:ilvl w:val="0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Aflossing (wedstrijdnummer 12):  4 X 50 meter vrije slag: 4 zwemmers van dezelfde zwemclub.</w:t>
            </w:r>
          </w:p>
          <w:p w14:paraId="1C506C86" w14:textId="77777777" w:rsidR="00550FFF" w:rsidRPr="00257928" w:rsidRDefault="00550FFF" w:rsidP="00550FFF">
            <w:pPr>
              <w:numPr>
                <w:ilvl w:val="0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257928">
              <w:rPr>
                <w:rFonts w:ascii="Calibri" w:hAnsi="Calibri"/>
                <w:snapToGrid w:val="0"/>
                <w:sz w:val="24"/>
              </w:rPr>
              <w:t>De toegepaste startregel: herstarten tot correcte start of een valse start is toegestaan.</w:t>
            </w:r>
          </w:p>
          <w:p w14:paraId="546008CD" w14:textId="77777777" w:rsidR="00550FFF" w:rsidRPr="00257928" w:rsidRDefault="00550FFF" w:rsidP="00550FFF">
            <w:pPr>
              <w:numPr>
                <w:ilvl w:val="0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257928">
              <w:rPr>
                <w:rFonts w:ascii="Calibri" w:hAnsi="Calibri"/>
                <w:snapToGrid w:val="0"/>
                <w:sz w:val="24"/>
              </w:rPr>
              <w:t>Geen uitsluiting bij foutief keerpunt.</w:t>
            </w:r>
          </w:p>
          <w:p w14:paraId="033E7C30" w14:textId="77777777" w:rsidR="00550FFF" w:rsidRPr="00257928" w:rsidRDefault="00550FFF" w:rsidP="00550FFF">
            <w:pPr>
              <w:numPr>
                <w:ilvl w:val="0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257928">
              <w:rPr>
                <w:rFonts w:ascii="Calibri" w:hAnsi="Calibri"/>
                <w:snapToGrid w:val="0"/>
                <w:sz w:val="24"/>
              </w:rPr>
              <w:t>Mogelijke uitsluiting bij:</w:t>
            </w:r>
          </w:p>
          <w:p w14:paraId="0F2EFD81" w14:textId="77777777" w:rsidR="00550FFF" w:rsidRPr="00257928" w:rsidRDefault="00550FFF" w:rsidP="00550FFF">
            <w:pPr>
              <w:numPr>
                <w:ilvl w:val="1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257928">
              <w:rPr>
                <w:rFonts w:ascii="Calibri" w:hAnsi="Calibri"/>
                <w:snapToGrid w:val="0"/>
                <w:sz w:val="24"/>
              </w:rPr>
              <w:t>Hinderen van een andere zwemmer of ploeg.</w:t>
            </w:r>
          </w:p>
          <w:p w14:paraId="18BFFCF5" w14:textId="77777777" w:rsidR="00550FFF" w:rsidRPr="00257928" w:rsidRDefault="00550FFF" w:rsidP="00550FFF">
            <w:pPr>
              <w:numPr>
                <w:ilvl w:val="1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257928">
              <w:rPr>
                <w:rFonts w:ascii="Calibri" w:hAnsi="Calibri"/>
                <w:snapToGrid w:val="0"/>
                <w:sz w:val="24"/>
              </w:rPr>
              <w:t>Niet gezwommen in de vermelde slag.</w:t>
            </w:r>
          </w:p>
          <w:p w14:paraId="18580B3D" w14:textId="77777777" w:rsidR="00550FFF" w:rsidRPr="00257928" w:rsidRDefault="00550FFF" w:rsidP="00550FFF">
            <w:pPr>
              <w:numPr>
                <w:ilvl w:val="1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257928">
              <w:rPr>
                <w:rFonts w:ascii="Calibri" w:hAnsi="Calibri"/>
                <w:snapToGrid w:val="0"/>
                <w:sz w:val="24"/>
              </w:rPr>
              <w:t>Niet volledig uitzwemmen van de afstand door de zwemmer</w:t>
            </w:r>
            <w:r>
              <w:rPr>
                <w:rFonts w:ascii="Calibri" w:hAnsi="Calibri"/>
                <w:snapToGrid w:val="0"/>
                <w:sz w:val="24"/>
              </w:rPr>
              <w:t>.</w:t>
            </w:r>
          </w:p>
          <w:p w14:paraId="04B3DA89" w14:textId="77777777" w:rsidR="00550FFF" w:rsidRDefault="00550FFF" w:rsidP="00550FFF">
            <w:pPr>
              <w:numPr>
                <w:ilvl w:val="1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257928">
              <w:rPr>
                <w:rFonts w:ascii="Calibri" w:hAnsi="Calibri"/>
                <w:snapToGrid w:val="0"/>
                <w:sz w:val="24"/>
              </w:rPr>
              <w:t>Het gebruik maken van hulpmiddelen tijdens het zwemmen</w:t>
            </w:r>
            <w:r>
              <w:rPr>
                <w:rFonts w:ascii="Calibri" w:hAnsi="Calibri"/>
                <w:snapToGrid w:val="0"/>
                <w:sz w:val="24"/>
              </w:rPr>
              <w:t>.</w:t>
            </w:r>
          </w:p>
          <w:p w14:paraId="02D3762A" w14:textId="77777777" w:rsidR="00550FFF" w:rsidRPr="00257928" w:rsidRDefault="00550FFF" w:rsidP="00550FFF">
            <w:pPr>
              <w:ind w:left="1440"/>
              <w:rPr>
                <w:rFonts w:ascii="Calibri" w:hAnsi="Calibri"/>
                <w:snapToGrid w:val="0"/>
                <w:sz w:val="24"/>
              </w:rPr>
            </w:pPr>
          </w:p>
          <w:p w14:paraId="0568EC2C" w14:textId="77777777" w:rsidR="00550FFF" w:rsidRDefault="00550FFF" w:rsidP="00550FFF">
            <w:pPr>
              <w:numPr>
                <w:ilvl w:val="0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257928">
              <w:rPr>
                <w:rFonts w:ascii="Calibri" w:hAnsi="Calibri"/>
                <w:snapToGrid w:val="0"/>
                <w:sz w:val="24"/>
              </w:rPr>
              <w:t>Eventuele uitsluitingen worden meegegeven aan de clubverantwoordelijke</w:t>
            </w:r>
            <w:r>
              <w:rPr>
                <w:rFonts w:ascii="Calibri" w:hAnsi="Calibri"/>
                <w:snapToGrid w:val="0"/>
                <w:sz w:val="24"/>
              </w:rPr>
              <w:t>.</w:t>
            </w:r>
          </w:p>
          <w:p w14:paraId="25390F55" w14:textId="77777777" w:rsidR="00550FFF" w:rsidRDefault="00550FFF" w:rsidP="00550FFF">
            <w:pPr>
              <w:numPr>
                <w:ilvl w:val="0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257928">
              <w:rPr>
                <w:rFonts w:ascii="Calibri" w:hAnsi="Calibri"/>
                <w:snapToGrid w:val="0"/>
                <w:sz w:val="24"/>
              </w:rPr>
              <w:t>Randanimatie:  15 minuten vrij zwemmen na het zwemfeest.</w:t>
            </w:r>
          </w:p>
          <w:p w14:paraId="477B115D" w14:textId="77777777" w:rsidR="00550FFF" w:rsidRDefault="00550FFF" w:rsidP="00550FFF">
            <w:pPr>
              <w:numPr>
                <w:ilvl w:val="0"/>
                <w:numId w:val="4"/>
              </w:numPr>
              <w:rPr>
                <w:rFonts w:ascii="Calibri" w:hAnsi="Calibri"/>
                <w:snapToGrid w:val="0"/>
                <w:sz w:val="24"/>
              </w:rPr>
            </w:pPr>
            <w:r w:rsidRPr="00550FFF">
              <w:rPr>
                <w:rFonts w:ascii="Calibri" w:hAnsi="Calibri"/>
                <w:snapToGrid w:val="0"/>
                <w:sz w:val="24"/>
                <w:highlight w:val="cyan"/>
              </w:rPr>
              <w:t>Deelnemende clubs worden gevraagd om 1 tijdopnemer of 1 vrijwilliger te voorzien.</w:t>
            </w:r>
          </w:p>
          <w:p w14:paraId="57560160" w14:textId="77777777" w:rsidR="00550FFF" w:rsidRDefault="00550FFF" w:rsidP="00550FFF">
            <w:pPr>
              <w:ind w:left="720"/>
              <w:rPr>
                <w:rFonts w:ascii="Calibri" w:hAnsi="Calibri"/>
                <w:snapToGrid w:val="0"/>
                <w:sz w:val="24"/>
              </w:rPr>
            </w:pPr>
          </w:p>
          <w:p w14:paraId="723BF283" w14:textId="7FF44420" w:rsidR="00550FFF" w:rsidRPr="00F36337" w:rsidRDefault="00550FFF" w:rsidP="00550FFF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  <w:r w:rsidRPr="00F0003C">
              <w:rPr>
                <w:rFonts w:ascii="Calibri" w:hAnsi="Calibri"/>
                <w:b/>
                <w:snapToGrid w:val="0"/>
                <w:sz w:val="22"/>
                <w:szCs w:val="22"/>
              </w:rPr>
              <w:t>D</w:t>
            </w:r>
            <w:r>
              <w:rPr>
                <w:rFonts w:ascii="Calibri" w:hAnsi="Calibri"/>
                <w:b/>
                <w:snapToGrid w:val="0"/>
                <w:sz w:val="22"/>
                <w:szCs w:val="22"/>
              </w:rPr>
              <w:t xml:space="preserve">e inschrijvingen dienen tegen </w:t>
            </w:r>
            <w:r w:rsidR="00C665F1">
              <w:rPr>
                <w:rFonts w:ascii="Calibri" w:hAnsi="Calibri"/>
                <w:b/>
                <w:snapToGrid w:val="0"/>
                <w:sz w:val="22"/>
                <w:szCs w:val="22"/>
              </w:rPr>
              <w:t>17/04/2022</w:t>
            </w:r>
            <w:bookmarkStart w:id="1" w:name="_GoBack"/>
            <w:bookmarkEnd w:id="1"/>
            <w:r w:rsidRPr="00F0003C">
              <w:rPr>
                <w:rFonts w:ascii="Calibri" w:hAnsi="Calibri"/>
                <w:b/>
                <w:snapToGrid w:val="0"/>
                <w:sz w:val="22"/>
                <w:szCs w:val="22"/>
              </w:rPr>
              <w:t xml:space="preserve"> doorgestuurd te worden naar eddy.deluyck@scarlet.be</w:t>
            </w:r>
          </w:p>
        </w:tc>
      </w:tr>
    </w:tbl>
    <w:p w14:paraId="4B903FFB" w14:textId="77777777" w:rsidR="00C73D68" w:rsidRPr="00F36337" w:rsidRDefault="00C73D68" w:rsidP="00550FFF">
      <w:pPr>
        <w:spacing w:line="360" w:lineRule="auto"/>
        <w:rPr>
          <w:rFonts w:ascii="Calibri" w:hAnsi="Calibri"/>
          <w:snapToGrid w:val="0"/>
          <w:szCs w:val="20"/>
        </w:rPr>
      </w:pPr>
    </w:p>
    <w:sectPr w:rsidR="00C73D68" w:rsidRPr="00F36337" w:rsidSect="00BF139A">
      <w:headerReference w:type="default" r:id="rId9"/>
      <w:headerReference w:type="first" r:id="rId10"/>
      <w:pgSz w:w="11906" w:h="16838"/>
      <w:pgMar w:top="2529" w:right="1133" w:bottom="1418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4D22D1" w14:textId="77777777" w:rsidR="0048214C" w:rsidRDefault="0048214C">
      <w:r>
        <w:separator/>
      </w:r>
    </w:p>
  </w:endnote>
  <w:endnote w:type="continuationSeparator" w:id="0">
    <w:p w14:paraId="77B657A9" w14:textId="77777777" w:rsidR="0048214C" w:rsidRDefault="0048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794C3" w14:textId="77777777" w:rsidR="0048214C" w:rsidRDefault="0048214C">
      <w:r>
        <w:separator/>
      </w:r>
    </w:p>
  </w:footnote>
  <w:footnote w:type="continuationSeparator" w:id="0">
    <w:p w14:paraId="4B487F7B" w14:textId="77777777" w:rsidR="0048214C" w:rsidRDefault="00482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63A02" w14:textId="603BB0DC" w:rsidR="006E6B0C" w:rsidRDefault="006E6B0C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FCD384" wp14:editId="0CDCE0A1">
          <wp:simplePos x="0" y="0"/>
          <wp:positionH relativeFrom="column">
            <wp:posOffset>-953770</wp:posOffset>
          </wp:positionH>
          <wp:positionV relativeFrom="paragraph">
            <wp:posOffset>-532130</wp:posOffset>
          </wp:positionV>
          <wp:extent cx="7618730" cy="10773723"/>
          <wp:effectExtent l="0" t="0" r="127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_paco_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8730" cy="107737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52C74" w14:textId="2F73C14B" w:rsidR="006177B6" w:rsidRDefault="006177B6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4C5C3B" wp14:editId="6673DE65">
          <wp:simplePos x="0" y="0"/>
          <wp:positionH relativeFrom="column">
            <wp:posOffset>-952500</wp:posOffset>
          </wp:positionH>
          <wp:positionV relativeFrom="paragraph">
            <wp:posOffset>-537210</wp:posOffset>
          </wp:positionV>
          <wp:extent cx="7618730" cy="10773723"/>
          <wp:effectExtent l="0" t="0" r="127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_paco_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8730" cy="107737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4105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025004"/>
    <w:multiLevelType w:val="multilevel"/>
    <w:tmpl w:val="D71CFEA6"/>
    <w:lvl w:ilvl="0">
      <w:start w:val="1"/>
      <w:numFmt w:val="upperRoman"/>
      <w:pStyle w:val="Kop1"/>
      <w:suff w:val="space"/>
      <w:lvlText w:val="%1."/>
      <w:lvlJc w:val="left"/>
      <w:pPr>
        <w:ind w:left="284" w:hanging="284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Kop3"/>
      <w:suff w:val="space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Kop4"/>
      <w:suff w:val="space"/>
      <w:lvlText w:val="%3.%4."/>
      <w:lvlJc w:val="left"/>
      <w:pPr>
        <w:ind w:left="964" w:hanging="57"/>
      </w:pPr>
      <w:rPr>
        <w:rFonts w:hint="default"/>
      </w:rPr>
    </w:lvl>
    <w:lvl w:ilvl="4">
      <w:start w:val="1"/>
      <w:numFmt w:val="bullet"/>
      <w:lvlRestart w:val="0"/>
      <w:pStyle w:val="Lijst"/>
      <w:suff w:val="space"/>
      <w:lvlText w:val=""/>
      <w:lvlJc w:val="left"/>
      <w:pPr>
        <w:ind w:left="170" w:hanging="170"/>
      </w:pPr>
      <w:rPr>
        <w:rFonts w:ascii="Symbol" w:hAnsi="Symbol" w:hint="default"/>
      </w:rPr>
    </w:lvl>
    <w:lvl w:ilvl="5">
      <w:start w:val="1"/>
      <w:numFmt w:val="bullet"/>
      <w:pStyle w:val="Lijst2"/>
      <w:suff w:val="space"/>
      <w:lvlText w:val=""/>
      <w:lvlJc w:val="left"/>
      <w:pPr>
        <w:ind w:left="624" w:hanging="340"/>
      </w:pPr>
      <w:rPr>
        <w:rFonts w:ascii="Wingdings" w:hAnsi="Wingdings" w:hint="default"/>
      </w:rPr>
    </w:lvl>
    <w:lvl w:ilvl="6">
      <w:start w:val="1"/>
      <w:numFmt w:val="bullet"/>
      <w:lvlRestart w:val="0"/>
      <w:pStyle w:val="Lijst3"/>
      <w:suff w:val="space"/>
      <w:lvlText w:val=""/>
      <w:lvlJc w:val="left"/>
      <w:pPr>
        <w:ind w:left="1247" w:hanging="113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5D5D70D0"/>
    <w:multiLevelType w:val="hybridMultilevel"/>
    <w:tmpl w:val="9B8022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A5D77"/>
    <w:multiLevelType w:val="multilevel"/>
    <w:tmpl w:val="D3E69C02"/>
    <w:lvl w:ilvl="0">
      <w:start w:val="1"/>
      <w:numFmt w:val="upperRoman"/>
      <w:suff w:val="space"/>
      <w:lvlText w:val="%1.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lowerLetter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397" w:hanging="113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1"/>
  <w:proofState w:spelling="clean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51"/>
    <w:rsid w:val="001A51B0"/>
    <w:rsid w:val="001C3156"/>
    <w:rsid w:val="001E12B3"/>
    <w:rsid w:val="002541C1"/>
    <w:rsid w:val="00283549"/>
    <w:rsid w:val="003634CD"/>
    <w:rsid w:val="003B1051"/>
    <w:rsid w:val="003C1C3C"/>
    <w:rsid w:val="003D27B0"/>
    <w:rsid w:val="0041628B"/>
    <w:rsid w:val="004645C9"/>
    <w:rsid w:val="0048214C"/>
    <w:rsid w:val="00495414"/>
    <w:rsid w:val="004C2C6A"/>
    <w:rsid w:val="004F152F"/>
    <w:rsid w:val="00516FEA"/>
    <w:rsid w:val="00550FFF"/>
    <w:rsid w:val="0056574F"/>
    <w:rsid w:val="005A04E6"/>
    <w:rsid w:val="005F1B93"/>
    <w:rsid w:val="00602E32"/>
    <w:rsid w:val="006177B6"/>
    <w:rsid w:val="006E6B0C"/>
    <w:rsid w:val="00795048"/>
    <w:rsid w:val="007A45E2"/>
    <w:rsid w:val="00801B11"/>
    <w:rsid w:val="00842247"/>
    <w:rsid w:val="0092151C"/>
    <w:rsid w:val="00934CC4"/>
    <w:rsid w:val="00935140"/>
    <w:rsid w:val="00973A0F"/>
    <w:rsid w:val="009C7D7F"/>
    <w:rsid w:val="00AD5A66"/>
    <w:rsid w:val="00AE7692"/>
    <w:rsid w:val="00AF50F0"/>
    <w:rsid w:val="00B577BC"/>
    <w:rsid w:val="00B87BB2"/>
    <w:rsid w:val="00B902DF"/>
    <w:rsid w:val="00B90817"/>
    <w:rsid w:val="00BF139A"/>
    <w:rsid w:val="00BF26B9"/>
    <w:rsid w:val="00BF3B58"/>
    <w:rsid w:val="00C05F65"/>
    <w:rsid w:val="00C665F1"/>
    <w:rsid w:val="00C73D68"/>
    <w:rsid w:val="00CF6067"/>
    <w:rsid w:val="00D16065"/>
    <w:rsid w:val="00D27772"/>
    <w:rsid w:val="00D423AF"/>
    <w:rsid w:val="00E31555"/>
    <w:rsid w:val="00E77236"/>
    <w:rsid w:val="00F36337"/>
    <w:rsid w:val="00F3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38E5F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ard">
    <w:name w:val="Normal"/>
    <w:qFormat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before="240" w:after="60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2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qFormat/>
    <w:pPr>
      <w:keepNext/>
      <w:widowControl w:val="0"/>
      <w:tabs>
        <w:tab w:val="left" w:pos="1134"/>
        <w:tab w:val="left" w:pos="1304"/>
        <w:tab w:val="left" w:pos="5812"/>
      </w:tabs>
      <w:spacing w:line="240" w:lineRule="exact"/>
      <w:outlineLvl w:val="4"/>
    </w:pPr>
    <w:rPr>
      <w:b/>
      <w:bCs/>
      <w:snapToGrid w:val="0"/>
    </w:rPr>
  </w:style>
  <w:style w:type="paragraph" w:styleId="Kop6">
    <w:name w:val="heading 6"/>
    <w:basedOn w:val="Standaard"/>
    <w:next w:val="Standaard"/>
    <w:qFormat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851"/>
        <w:tab w:val="left" w:pos="1418"/>
        <w:tab w:val="left" w:pos="5040"/>
        <w:tab w:val="left" w:pos="6237"/>
        <w:tab w:val="left" w:pos="8222"/>
      </w:tabs>
      <w:spacing w:line="240" w:lineRule="atLeast"/>
      <w:outlineLvl w:val="5"/>
    </w:pPr>
    <w:rPr>
      <w:b/>
      <w:snapToGrid w:val="0"/>
    </w:rPr>
  </w:style>
  <w:style w:type="paragraph" w:styleId="Kop7">
    <w:name w:val="heading 7"/>
    <w:basedOn w:val="Standaard"/>
    <w:next w:val="Standaard"/>
    <w:qFormat/>
    <w:pPr>
      <w:keepNext/>
      <w:jc w:val="center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semiHidden/>
    <w:pPr>
      <w:numPr>
        <w:ilvl w:val="4"/>
        <w:numId w:val="2"/>
      </w:numPr>
    </w:pPr>
  </w:style>
  <w:style w:type="paragraph" w:styleId="Lijst2">
    <w:name w:val="List 2"/>
    <w:basedOn w:val="Standaard"/>
    <w:semiHidden/>
    <w:pPr>
      <w:numPr>
        <w:ilvl w:val="5"/>
        <w:numId w:val="2"/>
      </w:numPr>
    </w:pPr>
  </w:style>
  <w:style w:type="paragraph" w:styleId="Lijst3">
    <w:name w:val="List 3"/>
    <w:basedOn w:val="Standaard"/>
    <w:semiHidden/>
    <w:pPr>
      <w:numPr>
        <w:ilvl w:val="6"/>
        <w:numId w:val="2"/>
      </w:numPr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1">
    <w:name w:val="toc 1"/>
    <w:basedOn w:val="Standaard"/>
    <w:next w:val="Standaard"/>
    <w:autoRedefine/>
    <w:semiHidden/>
    <w:pPr>
      <w:pBdr>
        <w:bottom w:val="double" w:sz="4" w:space="19" w:color="auto"/>
      </w:pBdr>
      <w:tabs>
        <w:tab w:val="left" w:pos="4320"/>
      </w:tabs>
      <w:spacing w:line="360" w:lineRule="auto"/>
    </w:pPr>
    <w:rPr>
      <w:bCs/>
      <w:snapToGrid w:val="0"/>
      <w:color w:val="FF0000"/>
    </w:rPr>
  </w:style>
  <w:style w:type="paragraph" w:styleId="Inhopg2">
    <w:name w:val="toc 2"/>
    <w:basedOn w:val="Standaard"/>
    <w:next w:val="Standaard"/>
    <w:autoRedefine/>
    <w:semiHidden/>
    <w:pPr>
      <w:ind w:left="200"/>
    </w:pPr>
    <w:rPr>
      <w:rFonts w:ascii="Times New Roman" w:hAnsi="Times New Roman"/>
      <w:smallCap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semiHidden/>
    <w:rPr>
      <w:color w:val="0000FF"/>
      <w:u w:val="single"/>
    </w:rPr>
  </w:style>
  <w:style w:type="paragraph" w:styleId="Plattetekst">
    <w:name w:val="Body Text"/>
    <w:basedOn w:val="Standaard"/>
    <w:semiHidden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1418"/>
        <w:tab w:val="left" w:pos="5954"/>
        <w:tab w:val="left" w:pos="8505"/>
      </w:tabs>
      <w:spacing w:line="240" w:lineRule="atLeast"/>
    </w:pPr>
    <w:rPr>
      <w:rFonts w:ascii="Arial" w:hAnsi="Arial"/>
      <w:b/>
      <w:snapToGrid w:val="0"/>
      <w:sz w:val="24"/>
    </w:rPr>
  </w:style>
  <w:style w:type="paragraph" w:styleId="Titel">
    <w:name w:val="Title"/>
    <w:basedOn w:val="Standaard"/>
    <w:qFormat/>
    <w:pPr>
      <w:jc w:val="center"/>
    </w:pPr>
    <w:rPr>
      <w:b/>
      <w:bCs/>
      <w:snapToGrid w:val="0"/>
      <w:sz w:val="24"/>
    </w:rPr>
  </w:style>
  <w:style w:type="character" w:styleId="GevolgdeHyperlink">
    <w:name w:val="FollowedHyperlink"/>
    <w:semiHidden/>
    <w:rPr>
      <w:color w:val="800080"/>
      <w:u w:val="single"/>
    </w:rPr>
  </w:style>
  <w:style w:type="paragraph" w:styleId="Ondertitel">
    <w:name w:val="Subtitle"/>
    <w:basedOn w:val="Standaard"/>
    <w:qFormat/>
    <w:pPr>
      <w:spacing w:line="360" w:lineRule="auto"/>
      <w:jc w:val="center"/>
    </w:pPr>
    <w:rPr>
      <w:b/>
      <w:bCs/>
      <w:sz w:val="24"/>
    </w:rPr>
  </w:style>
  <w:style w:type="table" w:styleId="Tabelraster">
    <w:name w:val="Table Grid"/>
    <w:basedOn w:val="Standaardtabel"/>
    <w:uiPriority w:val="59"/>
    <w:rsid w:val="00602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dy.deluyck@scarlet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Documents%20and%20Settings\els\Application%20Data\Microsoft\Sjablonen\VZF-doc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6B408-F88A-3049-8E78-46FF92F1C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Settings\els\Application Data\Microsoft\Sjablonen\VZF-doc.dot</Template>
  <TotalTime>4</TotalTime>
  <Pages>3</Pages>
  <Words>513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els</dc:creator>
  <cp:keywords/>
  <dc:description/>
  <cp:lastModifiedBy>Sabrina Thirry</cp:lastModifiedBy>
  <cp:revision>2</cp:revision>
  <cp:lastPrinted>2021-05-16T13:04:00Z</cp:lastPrinted>
  <dcterms:created xsi:type="dcterms:W3CDTF">2021-09-24T13:27:00Z</dcterms:created>
  <dcterms:modified xsi:type="dcterms:W3CDTF">2021-09-24T13:27:00Z</dcterms:modified>
</cp:coreProperties>
</file>