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518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2518"/>
      </w:tblGrid>
      <w:tr w:rsidR="0068608C" w:rsidRPr="00DC7E6D" w14:paraId="4D4B6B9C" w14:textId="77777777" w:rsidTr="0023333B">
        <w:tc>
          <w:tcPr>
            <w:tcW w:w="2518" w:type="dxa"/>
            <w:tcBorders>
              <w:bottom w:val="single" w:sz="4" w:space="0" w:color="333333"/>
            </w:tcBorders>
          </w:tcPr>
          <w:p w14:paraId="43E1ECEF" w14:textId="77777777" w:rsidR="0068608C" w:rsidRPr="00DC7E6D" w:rsidRDefault="0068608C" w:rsidP="0023333B">
            <w:pPr>
              <w:rPr>
                <w:rFonts w:ascii="Arial Narrow" w:hAnsi="Arial Narrow"/>
                <w:b/>
                <w:bCs/>
                <w:sz w:val="28"/>
                <w:szCs w:val="28"/>
              </w:rPr>
            </w:pPr>
            <w:r w:rsidRPr="00DC7E6D">
              <w:rPr>
                <w:rFonts w:ascii="Arial Narrow" w:hAnsi="Arial Narrow"/>
                <w:b/>
                <w:bCs/>
                <w:sz w:val="28"/>
                <w:szCs w:val="28"/>
              </w:rPr>
              <w:t>Club:</w:t>
            </w:r>
            <w:r w:rsidRPr="00DC7E6D">
              <w:rPr>
                <w:rFonts w:ascii="Arial Narrow" w:hAnsi="Arial Narrow"/>
                <w:b/>
                <w:bCs/>
                <w:sz w:val="28"/>
                <w:szCs w:val="28"/>
              </w:rPr>
              <w:tab/>
            </w:r>
          </w:p>
        </w:tc>
      </w:tr>
    </w:tbl>
    <w:p w14:paraId="616C10E4" w14:textId="77777777" w:rsidR="0068608C" w:rsidRDefault="0068608C" w:rsidP="0068608C"/>
    <w:tbl>
      <w:tblPr>
        <w:tblW w:w="15701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7054"/>
        <w:gridCol w:w="4111"/>
        <w:gridCol w:w="4536"/>
      </w:tblGrid>
      <w:tr w:rsidR="0068608C" w:rsidRPr="0099393E" w14:paraId="67781836" w14:textId="77777777" w:rsidTr="0023333B">
        <w:tc>
          <w:tcPr>
            <w:tcW w:w="7054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09D0F723" w14:textId="13D9AF8C" w:rsidR="0068608C" w:rsidRPr="0099393E" w:rsidRDefault="0068608C" w:rsidP="0023333B">
            <w:pPr>
              <w:rPr>
                <w:rFonts w:ascii="Arial Narrow" w:hAnsi="Arial Narrow"/>
                <w:b/>
                <w:bCs/>
              </w:rPr>
            </w:pPr>
            <w:r w:rsidRPr="0099393E">
              <w:rPr>
                <w:rFonts w:ascii="Arial Narrow" w:hAnsi="Arial Narrow"/>
                <w:b/>
                <w:bCs/>
              </w:rPr>
              <w:t xml:space="preserve">Competitie: </w:t>
            </w:r>
            <w:r w:rsidR="00200A68">
              <w:rPr>
                <w:rFonts w:ascii="Arial Narrow" w:hAnsi="Arial Narrow"/>
                <w:b/>
                <w:bCs/>
              </w:rPr>
              <w:t xml:space="preserve">Vlaams </w:t>
            </w:r>
            <w:r w:rsidR="002F626B">
              <w:rPr>
                <w:rFonts w:ascii="Arial Narrow" w:hAnsi="Arial Narrow"/>
                <w:b/>
                <w:bCs/>
              </w:rPr>
              <w:t>Criterium</w:t>
            </w:r>
            <w:r w:rsidR="00200A68">
              <w:rPr>
                <w:rFonts w:ascii="Arial Narrow" w:hAnsi="Arial Narrow"/>
                <w:b/>
                <w:bCs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30A5BA4E" w14:textId="7558140A" w:rsidR="0068608C" w:rsidRPr="0099393E" w:rsidRDefault="0068608C" w:rsidP="0023333B">
            <w:pPr>
              <w:rPr>
                <w:rFonts w:ascii="Arial Narrow" w:hAnsi="Arial Narrow"/>
                <w:b/>
                <w:bCs/>
              </w:rPr>
            </w:pPr>
            <w:r w:rsidRPr="0099393E">
              <w:rPr>
                <w:rFonts w:ascii="Arial Narrow" w:hAnsi="Arial Narrow"/>
                <w:b/>
                <w:bCs/>
              </w:rPr>
              <w:t xml:space="preserve">Datum: </w:t>
            </w:r>
            <w:r w:rsidR="002F626B">
              <w:rPr>
                <w:rFonts w:ascii="Arial Narrow" w:hAnsi="Arial Narrow"/>
                <w:b/>
                <w:bCs/>
              </w:rPr>
              <w:t>11/10/2026</w:t>
            </w:r>
          </w:p>
        </w:tc>
        <w:tc>
          <w:tcPr>
            <w:tcW w:w="4536" w:type="dxa"/>
            <w:tcBorders>
              <w:top w:val="single" w:sz="4" w:space="0" w:color="333333"/>
              <w:left w:val="single" w:sz="4" w:space="0" w:color="333333"/>
              <w:bottom w:val="single" w:sz="4" w:space="0" w:color="333333"/>
              <w:right w:val="single" w:sz="4" w:space="0" w:color="333333"/>
            </w:tcBorders>
          </w:tcPr>
          <w:p w14:paraId="60E90BD7" w14:textId="77777777" w:rsidR="0068608C" w:rsidRPr="0099393E" w:rsidRDefault="0068608C" w:rsidP="0023333B">
            <w:pPr>
              <w:rPr>
                <w:rFonts w:ascii="Arial Narrow" w:hAnsi="Arial Narrow"/>
                <w:b/>
                <w:bCs/>
              </w:rPr>
            </w:pPr>
            <w:r w:rsidRPr="0099393E">
              <w:rPr>
                <w:rFonts w:ascii="Arial Narrow" w:hAnsi="Arial Narrow"/>
                <w:b/>
                <w:bCs/>
              </w:rPr>
              <w:t xml:space="preserve">Plaats: </w:t>
            </w:r>
            <w:r w:rsidR="005C4D5E">
              <w:rPr>
                <w:rFonts w:ascii="Arial Narrow" w:hAnsi="Arial Narrow"/>
                <w:b/>
                <w:bCs/>
              </w:rPr>
              <w:t>Liedekerke</w:t>
            </w:r>
          </w:p>
        </w:tc>
      </w:tr>
      <w:tr w:rsidR="0068608C" w:rsidRPr="0099393E" w14:paraId="382303FF" w14:textId="77777777" w:rsidTr="0023333B">
        <w:trPr>
          <w:gridAfter w:val="1"/>
          <w:wAfter w:w="4536" w:type="dxa"/>
        </w:trPr>
        <w:tc>
          <w:tcPr>
            <w:tcW w:w="7054" w:type="dxa"/>
          </w:tcPr>
          <w:p w14:paraId="0545B90C" w14:textId="77777777" w:rsidR="0068608C" w:rsidRPr="0099393E" w:rsidRDefault="0068608C" w:rsidP="0023333B">
            <w:pPr>
              <w:rPr>
                <w:rFonts w:ascii="Arial Narrow" w:hAnsi="Arial Narrow"/>
                <w:b/>
                <w:bCs/>
              </w:rPr>
            </w:pPr>
            <w:r w:rsidRPr="0099393E">
              <w:rPr>
                <w:rFonts w:ascii="Arial Narrow" w:hAnsi="Arial Narrow"/>
                <w:b/>
                <w:bCs/>
              </w:rPr>
              <w:t>Clubafgevaardigde op de wedstrijd:</w:t>
            </w:r>
          </w:p>
        </w:tc>
        <w:tc>
          <w:tcPr>
            <w:tcW w:w="4111" w:type="dxa"/>
          </w:tcPr>
          <w:p w14:paraId="5ED8A446" w14:textId="77777777" w:rsidR="0068608C" w:rsidRPr="0099393E" w:rsidRDefault="0068608C" w:rsidP="0023333B">
            <w:pPr>
              <w:rPr>
                <w:rFonts w:ascii="Arial Narrow" w:hAnsi="Arial Narrow"/>
                <w:b/>
                <w:bCs/>
              </w:rPr>
            </w:pPr>
            <w:r>
              <w:rPr>
                <w:rFonts w:ascii="Arial Narrow" w:hAnsi="Arial Narrow"/>
                <w:b/>
                <w:bCs/>
              </w:rPr>
              <w:t>GSM</w:t>
            </w:r>
            <w:r w:rsidR="00284ACD">
              <w:rPr>
                <w:rFonts w:ascii="Arial Narrow" w:hAnsi="Arial Narrow"/>
                <w:b/>
                <w:bCs/>
              </w:rPr>
              <w:t xml:space="preserve"> </w:t>
            </w:r>
            <w:r w:rsidRPr="0099393E">
              <w:rPr>
                <w:rFonts w:ascii="Arial Narrow" w:hAnsi="Arial Narrow"/>
                <w:b/>
                <w:bCs/>
              </w:rPr>
              <w:t>nummer:</w:t>
            </w:r>
            <w:r w:rsidRPr="0099393E">
              <w:rPr>
                <w:rFonts w:ascii="Arial Narrow" w:hAnsi="Arial Narrow"/>
                <w:b/>
                <w:bCs/>
              </w:rPr>
              <w:tab/>
            </w:r>
          </w:p>
        </w:tc>
      </w:tr>
    </w:tbl>
    <w:p w14:paraId="325D1D10" w14:textId="77777777" w:rsidR="0068608C" w:rsidRDefault="0068608C"/>
    <w:tbl>
      <w:tblPr>
        <w:tblW w:w="9747" w:type="dxa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ayout w:type="fixed"/>
        <w:tblLook w:val="01E0" w:firstRow="1" w:lastRow="1" w:firstColumn="1" w:lastColumn="1" w:noHBand="0" w:noVBand="0"/>
      </w:tblPr>
      <w:tblGrid>
        <w:gridCol w:w="435"/>
        <w:gridCol w:w="2934"/>
        <w:gridCol w:w="2126"/>
        <w:gridCol w:w="2126"/>
        <w:gridCol w:w="2126"/>
      </w:tblGrid>
      <w:tr w:rsidR="002F626B" w:rsidRPr="001C681F" w14:paraId="48D05392" w14:textId="77777777" w:rsidTr="002F626B">
        <w:trPr>
          <w:trHeight w:val="605"/>
        </w:trPr>
        <w:tc>
          <w:tcPr>
            <w:tcW w:w="435" w:type="dxa"/>
          </w:tcPr>
          <w:p w14:paraId="3930B6F8" w14:textId="77777777" w:rsidR="002F626B" w:rsidRPr="001C681F" w:rsidRDefault="002F626B" w:rsidP="0068608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</w:p>
        </w:tc>
        <w:tc>
          <w:tcPr>
            <w:tcW w:w="2934" w:type="dxa"/>
          </w:tcPr>
          <w:p w14:paraId="1CE81EDD" w14:textId="6E6005AF" w:rsidR="002F626B" w:rsidRPr="001C681F" w:rsidRDefault="002F626B" w:rsidP="0068608C">
            <w:pPr>
              <w:rPr>
                <w:rFonts w:ascii="Arial Narrow" w:hAnsi="Arial Narrow"/>
                <w:b/>
                <w:bCs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bCs/>
                <w:sz w:val="22"/>
                <w:szCs w:val="22"/>
                <w:lang w:val="fr-BE"/>
              </w:rPr>
              <w:t xml:space="preserve">NAAM en </w:t>
            </w:r>
            <w:proofErr w:type="spellStart"/>
            <w:r w:rsidRPr="001C681F">
              <w:rPr>
                <w:rFonts w:ascii="Arial Narrow" w:hAnsi="Arial Narrow"/>
                <w:b/>
                <w:bCs/>
                <w:sz w:val="22"/>
                <w:szCs w:val="22"/>
                <w:lang w:val="fr-BE"/>
              </w:rPr>
              <w:t>Voornaam</w:t>
            </w:r>
            <w:proofErr w:type="spellEnd"/>
          </w:p>
        </w:tc>
        <w:tc>
          <w:tcPr>
            <w:tcW w:w="2126" w:type="dxa"/>
          </w:tcPr>
          <w:p w14:paraId="4998F261" w14:textId="77777777" w:rsidR="002F626B" w:rsidRPr="001C681F" w:rsidRDefault="002F626B" w:rsidP="001C681F">
            <w:pPr>
              <w:rPr>
                <w:rFonts w:ascii="Arial Narrow" w:hAnsi="Arial Narrow"/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1C681F">
              <w:rPr>
                <w:rFonts w:ascii="Arial Narrow" w:hAnsi="Arial Narrow"/>
                <w:b/>
                <w:bCs/>
                <w:sz w:val="22"/>
                <w:szCs w:val="22"/>
                <w:lang w:val="fr-FR"/>
              </w:rPr>
              <w:t>Vergunningnr</w:t>
            </w:r>
            <w:proofErr w:type="spellEnd"/>
          </w:p>
          <w:p w14:paraId="0FF4C4CD" w14:textId="0B9756F9" w:rsidR="002F626B" w:rsidRPr="001C681F" w:rsidRDefault="002F626B" w:rsidP="001C681F">
            <w:pPr>
              <w:rPr>
                <w:rFonts w:ascii="Arial Narrow" w:hAnsi="Arial Narrow"/>
                <w:b/>
                <w:bCs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bCs/>
                <w:sz w:val="22"/>
                <w:szCs w:val="22"/>
                <w:lang w:val="fr-FR"/>
              </w:rPr>
              <w:t>CLUB/XXXXX/XX</w:t>
            </w:r>
          </w:p>
        </w:tc>
        <w:tc>
          <w:tcPr>
            <w:tcW w:w="2126" w:type="dxa"/>
          </w:tcPr>
          <w:p w14:paraId="758E2983" w14:textId="77777777" w:rsidR="002F626B" w:rsidRDefault="002F626B" w:rsidP="0068608C">
            <w:pPr>
              <w:rPr>
                <w:rFonts w:ascii="Arial Narrow" w:hAnsi="Arial Narrow"/>
                <w:b/>
                <w:bCs/>
                <w:sz w:val="22"/>
                <w:szCs w:val="22"/>
                <w:lang w:val="fr-FR"/>
              </w:rPr>
            </w:pPr>
            <w:proofErr w:type="spellStart"/>
            <w:r>
              <w:rPr>
                <w:rFonts w:ascii="Arial Narrow" w:hAnsi="Arial Narrow"/>
                <w:b/>
                <w:bCs/>
                <w:sz w:val="22"/>
                <w:szCs w:val="22"/>
                <w:lang w:val="fr-FR"/>
              </w:rPr>
              <w:t>Category</w:t>
            </w:r>
            <w:proofErr w:type="spellEnd"/>
          </w:p>
          <w:p w14:paraId="19454892" w14:textId="24F727E4" w:rsidR="00C8049A" w:rsidRPr="001C681F" w:rsidRDefault="00C8049A" w:rsidP="0068608C">
            <w:pPr>
              <w:rPr>
                <w:rFonts w:ascii="Arial Narrow" w:hAnsi="Arial Narrow"/>
                <w:b/>
                <w:bCs/>
                <w:sz w:val="22"/>
                <w:szCs w:val="22"/>
                <w:lang w:val="fr-FR"/>
              </w:rPr>
            </w:pPr>
            <w:r>
              <w:rPr>
                <w:rFonts w:ascii="Arial Narrow" w:hAnsi="Arial Narrow"/>
                <w:b/>
                <w:bCs/>
                <w:sz w:val="22"/>
                <w:szCs w:val="22"/>
                <w:lang w:val="fr-FR"/>
              </w:rPr>
              <w:t>U12 / YOUTH</w:t>
            </w:r>
          </w:p>
        </w:tc>
        <w:tc>
          <w:tcPr>
            <w:tcW w:w="2126" w:type="dxa"/>
          </w:tcPr>
          <w:p w14:paraId="7025A59C" w14:textId="2FA2F2B1" w:rsidR="002F626B" w:rsidRPr="001C681F" w:rsidRDefault="002F626B" w:rsidP="0068608C">
            <w:pPr>
              <w:rPr>
                <w:rFonts w:ascii="Arial Narrow" w:hAnsi="Arial Narrow"/>
                <w:b/>
                <w:bCs/>
                <w:sz w:val="22"/>
                <w:szCs w:val="22"/>
                <w:lang w:val="fr-FR"/>
              </w:rPr>
            </w:pPr>
            <w:proofErr w:type="spellStart"/>
            <w:r w:rsidRPr="001C681F">
              <w:rPr>
                <w:rFonts w:ascii="Arial Narrow" w:hAnsi="Arial Narrow"/>
                <w:b/>
                <w:bCs/>
                <w:sz w:val="22"/>
                <w:szCs w:val="22"/>
                <w:lang w:val="fr-FR"/>
              </w:rPr>
              <w:t>Figuren</w:t>
            </w:r>
            <w:proofErr w:type="spellEnd"/>
          </w:p>
          <w:p w14:paraId="65FCC4F4" w14:textId="7725D4A6" w:rsidR="002F626B" w:rsidRPr="001C681F" w:rsidRDefault="002F626B" w:rsidP="0068608C">
            <w:pPr>
              <w:rPr>
                <w:rFonts w:ascii="Arial Narrow" w:hAnsi="Arial Narrow"/>
                <w:b/>
                <w:bCs/>
                <w:sz w:val="22"/>
                <w:szCs w:val="22"/>
                <w:lang w:val="fr-FR"/>
              </w:rPr>
            </w:pPr>
            <w:r w:rsidRPr="001C681F">
              <w:rPr>
                <w:rFonts w:ascii="Arial Narrow" w:hAnsi="Arial Narrow"/>
                <w:b/>
                <w:bCs/>
                <w:sz w:val="22"/>
                <w:szCs w:val="22"/>
                <w:lang w:val="fr-FR"/>
              </w:rPr>
              <w:t>(X of PS)</w:t>
            </w:r>
          </w:p>
        </w:tc>
      </w:tr>
      <w:tr w:rsidR="002F626B" w:rsidRPr="001C681F" w14:paraId="070A5580" w14:textId="77777777" w:rsidTr="002F626B">
        <w:tc>
          <w:tcPr>
            <w:tcW w:w="435" w:type="dxa"/>
          </w:tcPr>
          <w:p w14:paraId="7B22F25C" w14:textId="77777777" w:rsidR="002F626B" w:rsidRPr="001C681F" w:rsidRDefault="002F626B" w:rsidP="0068608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1</w:t>
            </w:r>
          </w:p>
        </w:tc>
        <w:tc>
          <w:tcPr>
            <w:tcW w:w="2934" w:type="dxa"/>
          </w:tcPr>
          <w:p w14:paraId="06B8A9F6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755D03A0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4E0DA76F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0C611959" w14:textId="11FDBB78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7FD6737B" w14:textId="77777777" w:rsidTr="002F626B">
        <w:tc>
          <w:tcPr>
            <w:tcW w:w="435" w:type="dxa"/>
          </w:tcPr>
          <w:p w14:paraId="327ECFCA" w14:textId="77777777" w:rsidR="002F626B" w:rsidRPr="001C681F" w:rsidRDefault="002F626B" w:rsidP="0068608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2</w:t>
            </w:r>
          </w:p>
        </w:tc>
        <w:tc>
          <w:tcPr>
            <w:tcW w:w="2934" w:type="dxa"/>
          </w:tcPr>
          <w:p w14:paraId="45F64C61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14DCF078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4E08A757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7B01ED27" w14:textId="7CDD3A0B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105B4A08" w14:textId="77777777" w:rsidTr="002F626B">
        <w:tc>
          <w:tcPr>
            <w:tcW w:w="435" w:type="dxa"/>
          </w:tcPr>
          <w:p w14:paraId="61193CC7" w14:textId="77777777" w:rsidR="002F626B" w:rsidRPr="001C681F" w:rsidRDefault="002F626B" w:rsidP="0068608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3</w:t>
            </w:r>
          </w:p>
        </w:tc>
        <w:tc>
          <w:tcPr>
            <w:tcW w:w="2934" w:type="dxa"/>
          </w:tcPr>
          <w:p w14:paraId="203D8B51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741660EA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0BDA8243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1990DD95" w14:textId="3D088B73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17A0BE06" w14:textId="77777777" w:rsidTr="002F626B">
        <w:tc>
          <w:tcPr>
            <w:tcW w:w="435" w:type="dxa"/>
          </w:tcPr>
          <w:p w14:paraId="1933D0B4" w14:textId="77777777" w:rsidR="002F626B" w:rsidRPr="001C681F" w:rsidRDefault="002F626B" w:rsidP="0068608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4</w:t>
            </w:r>
          </w:p>
        </w:tc>
        <w:tc>
          <w:tcPr>
            <w:tcW w:w="2934" w:type="dxa"/>
          </w:tcPr>
          <w:p w14:paraId="73DA3AEA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161325B0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72AA8BB7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77997C05" w14:textId="58C402C1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7E1318BC" w14:textId="77777777" w:rsidTr="002F626B">
        <w:tc>
          <w:tcPr>
            <w:tcW w:w="435" w:type="dxa"/>
          </w:tcPr>
          <w:p w14:paraId="0CA6B40A" w14:textId="77777777" w:rsidR="002F626B" w:rsidRPr="001C681F" w:rsidRDefault="002F626B" w:rsidP="0068608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5</w:t>
            </w:r>
          </w:p>
        </w:tc>
        <w:tc>
          <w:tcPr>
            <w:tcW w:w="2934" w:type="dxa"/>
          </w:tcPr>
          <w:p w14:paraId="72559E86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59AF720A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1A65185D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3AB6D11C" w14:textId="13BED103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66C3B8CE" w14:textId="77777777" w:rsidTr="002F626B">
        <w:tc>
          <w:tcPr>
            <w:tcW w:w="435" w:type="dxa"/>
          </w:tcPr>
          <w:p w14:paraId="3DA8DEF4" w14:textId="77777777" w:rsidR="002F626B" w:rsidRPr="001C681F" w:rsidRDefault="002F626B" w:rsidP="0068608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6</w:t>
            </w:r>
          </w:p>
        </w:tc>
        <w:tc>
          <w:tcPr>
            <w:tcW w:w="2934" w:type="dxa"/>
          </w:tcPr>
          <w:p w14:paraId="127E1DD2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0B4AB957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2E6C6FBA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4CB4ECFC" w14:textId="33646B12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331CBED9" w14:textId="77777777" w:rsidTr="002F626B">
        <w:tc>
          <w:tcPr>
            <w:tcW w:w="435" w:type="dxa"/>
          </w:tcPr>
          <w:p w14:paraId="7D95B1CA" w14:textId="77777777" w:rsidR="002F626B" w:rsidRPr="001C681F" w:rsidRDefault="002F626B" w:rsidP="0068608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7</w:t>
            </w:r>
          </w:p>
        </w:tc>
        <w:tc>
          <w:tcPr>
            <w:tcW w:w="2934" w:type="dxa"/>
          </w:tcPr>
          <w:p w14:paraId="72D2955B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13B8B162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528E76B1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2F79B0AE" w14:textId="1106F26A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6443661F" w14:textId="77777777" w:rsidTr="002F626B">
        <w:tc>
          <w:tcPr>
            <w:tcW w:w="435" w:type="dxa"/>
          </w:tcPr>
          <w:p w14:paraId="70D25B61" w14:textId="77777777" w:rsidR="002F626B" w:rsidRPr="001C681F" w:rsidRDefault="002F626B" w:rsidP="0068608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8</w:t>
            </w:r>
          </w:p>
        </w:tc>
        <w:tc>
          <w:tcPr>
            <w:tcW w:w="2934" w:type="dxa"/>
          </w:tcPr>
          <w:p w14:paraId="51087C31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4D9149A1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5B1CCB4A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59C2798E" w14:textId="3E6C4841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49A2D2B5" w14:textId="77777777" w:rsidTr="002F626B">
        <w:tc>
          <w:tcPr>
            <w:tcW w:w="435" w:type="dxa"/>
          </w:tcPr>
          <w:p w14:paraId="08B1AB4D" w14:textId="77777777" w:rsidR="002F626B" w:rsidRPr="001C681F" w:rsidRDefault="002F626B" w:rsidP="0068608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9</w:t>
            </w:r>
          </w:p>
        </w:tc>
        <w:tc>
          <w:tcPr>
            <w:tcW w:w="2934" w:type="dxa"/>
          </w:tcPr>
          <w:p w14:paraId="23055C00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1FA73A3A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43C0DDAD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6D718ED2" w14:textId="7AAFC260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506CF19E" w14:textId="77777777" w:rsidTr="002F626B">
        <w:tc>
          <w:tcPr>
            <w:tcW w:w="435" w:type="dxa"/>
          </w:tcPr>
          <w:p w14:paraId="067A3CB4" w14:textId="77777777" w:rsidR="002F626B" w:rsidRPr="001C681F" w:rsidRDefault="002F626B" w:rsidP="0068608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10</w:t>
            </w:r>
          </w:p>
        </w:tc>
        <w:tc>
          <w:tcPr>
            <w:tcW w:w="2934" w:type="dxa"/>
          </w:tcPr>
          <w:p w14:paraId="1A777BCB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74D4C946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339C1493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223A7AEB" w14:textId="590518FA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24EA74C1" w14:textId="77777777" w:rsidTr="002F626B">
        <w:tc>
          <w:tcPr>
            <w:tcW w:w="435" w:type="dxa"/>
          </w:tcPr>
          <w:p w14:paraId="7E7E1A27" w14:textId="77777777" w:rsidR="002F626B" w:rsidRPr="001C681F" w:rsidRDefault="002F626B" w:rsidP="0068608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11</w:t>
            </w:r>
          </w:p>
        </w:tc>
        <w:tc>
          <w:tcPr>
            <w:tcW w:w="2934" w:type="dxa"/>
          </w:tcPr>
          <w:p w14:paraId="46BE4F9D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0E012736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4E8EE32E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5D49E8AE" w14:textId="05CE1882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51588102" w14:textId="77777777" w:rsidTr="002F626B">
        <w:tc>
          <w:tcPr>
            <w:tcW w:w="435" w:type="dxa"/>
          </w:tcPr>
          <w:p w14:paraId="518DD56C" w14:textId="77777777" w:rsidR="002F626B" w:rsidRPr="001C681F" w:rsidRDefault="002F626B" w:rsidP="0068608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12</w:t>
            </w:r>
          </w:p>
        </w:tc>
        <w:tc>
          <w:tcPr>
            <w:tcW w:w="2934" w:type="dxa"/>
          </w:tcPr>
          <w:p w14:paraId="49416ABF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6DA90B68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69B92357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092795D0" w14:textId="5AAE3F24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112F79B3" w14:textId="77777777" w:rsidTr="002F626B">
        <w:tc>
          <w:tcPr>
            <w:tcW w:w="435" w:type="dxa"/>
          </w:tcPr>
          <w:p w14:paraId="4B5A1C5E" w14:textId="77777777" w:rsidR="002F626B" w:rsidRPr="001C681F" w:rsidRDefault="002F626B" w:rsidP="0068608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13</w:t>
            </w:r>
          </w:p>
        </w:tc>
        <w:tc>
          <w:tcPr>
            <w:tcW w:w="2934" w:type="dxa"/>
          </w:tcPr>
          <w:p w14:paraId="5AFF188A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075D5089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1AC98950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21E7488D" w14:textId="7E8DA395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0360D86E" w14:textId="77777777" w:rsidTr="002F626B">
        <w:tc>
          <w:tcPr>
            <w:tcW w:w="435" w:type="dxa"/>
          </w:tcPr>
          <w:p w14:paraId="655C8BD6" w14:textId="77777777" w:rsidR="002F626B" w:rsidRPr="001C681F" w:rsidRDefault="002F626B" w:rsidP="0068608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14</w:t>
            </w:r>
          </w:p>
        </w:tc>
        <w:tc>
          <w:tcPr>
            <w:tcW w:w="2934" w:type="dxa"/>
          </w:tcPr>
          <w:p w14:paraId="2A6D7958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44D4EE53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25EE8891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37C7B953" w14:textId="40A5710B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4F912D09" w14:textId="77777777" w:rsidTr="002F626B">
        <w:tc>
          <w:tcPr>
            <w:tcW w:w="435" w:type="dxa"/>
          </w:tcPr>
          <w:p w14:paraId="355BA411" w14:textId="77777777" w:rsidR="002F626B" w:rsidRPr="001C681F" w:rsidRDefault="002F626B" w:rsidP="0068608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15</w:t>
            </w:r>
          </w:p>
        </w:tc>
        <w:tc>
          <w:tcPr>
            <w:tcW w:w="2934" w:type="dxa"/>
          </w:tcPr>
          <w:p w14:paraId="17B1EB2F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1F9816BC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70178B20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28ACE7AA" w14:textId="4AF9E6C9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2E995572" w14:textId="77777777" w:rsidTr="002F626B">
        <w:tc>
          <w:tcPr>
            <w:tcW w:w="435" w:type="dxa"/>
          </w:tcPr>
          <w:p w14:paraId="0F7984EB" w14:textId="77777777" w:rsidR="002F626B" w:rsidRPr="001C681F" w:rsidRDefault="002F626B" w:rsidP="0068608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16</w:t>
            </w:r>
          </w:p>
        </w:tc>
        <w:tc>
          <w:tcPr>
            <w:tcW w:w="2934" w:type="dxa"/>
          </w:tcPr>
          <w:p w14:paraId="43ECEC42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7330855A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2EAF6F74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2778C4AF" w14:textId="52415039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727F4CE5" w14:textId="77777777" w:rsidTr="002F626B">
        <w:tc>
          <w:tcPr>
            <w:tcW w:w="435" w:type="dxa"/>
          </w:tcPr>
          <w:p w14:paraId="4B6FB0B5" w14:textId="77777777" w:rsidR="002F626B" w:rsidRPr="001C681F" w:rsidRDefault="002F626B" w:rsidP="0068608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17</w:t>
            </w:r>
          </w:p>
        </w:tc>
        <w:tc>
          <w:tcPr>
            <w:tcW w:w="2934" w:type="dxa"/>
          </w:tcPr>
          <w:p w14:paraId="16DAF5BC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6911E8F0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6C624A3A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6F222F81" w14:textId="1B537954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1BBB36C5" w14:textId="77777777" w:rsidTr="002F626B">
        <w:tc>
          <w:tcPr>
            <w:tcW w:w="435" w:type="dxa"/>
          </w:tcPr>
          <w:p w14:paraId="18B5E6E1" w14:textId="77777777" w:rsidR="002F626B" w:rsidRPr="001C681F" w:rsidRDefault="002F626B" w:rsidP="0068608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18</w:t>
            </w:r>
          </w:p>
        </w:tc>
        <w:tc>
          <w:tcPr>
            <w:tcW w:w="2934" w:type="dxa"/>
          </w:tcPr>
          <w:p w14:paraId="15670428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2C1731C6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0A3D93E8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10DD3819" w14:textId="11C6948D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041D051B" w14:textId="77777777" w:rsidTr="002F626B">
        <w:tc>
          <w:tcPr>
            <w:tcW w:w="435" w:type="dxa"/>
          </w:tcPr>
          <w:p w14:paraId="7830D671" w14:textId="77777777" w:rsidR="002F626B" w:rsidRPr="001C681F" w:rsidRDefault="002F626B" w:rsidP="0068608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19</w:t>
            </w:r>
          </w:p>
        </w:tc>
        <w:tc>
          <w:tcPr>
            <w:tcW w:w="2934" w:type="dxa"/>
          </w:tcPr>
          <w:p w14:paraId="049F93B5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78F23488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34E01F6A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7ED644EE" w14:textId="775FE4F9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0BEBB2FF" w14:textId="77777777" w:rsidTr="002F626B">
        <w:tc>
          <w:tcPr>
            <w:tcW w:w="435" w:type="dxa"/>
          </w:tcPr>
          <w:p w14:paraId="68598079" w14:textId="77777777" w:rsidR="002F626B" w:rsidRPr="001C681F" w:rsidRDefault="002F626B" w:rsidP="0068608C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lastRenderedPageBreak/>
              <w:t>20</w:t>
            </w:r>
          </w:p>
        </w:tc>
        <w:tc>
          <w:tcPr>
            <w:tcW w:w="2934" w:type="dxa"/>
          </w:tcPr>
          <w:p w14:paraId="4CA28D7B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131A7443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54BB0617" w14:textId="77777777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78EAFA3D" w14:textId="15220232" w:rsidR="002F626B" w:rsidRPr="001C681F" w:rsidRDefault="002F626B" w:rsidP="0068608C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2A993F76" w14:textId="77777777" w:rsidTr="002F626B">
        <w:tc>
          <w:tcPr>
            <w:tcW w:w="435" w:type="dxa"/>
          </w:tcPr>
          <w:p w14:paraId="5982F2C9" w14:textId="20CB58D5" w:rsidR="002F626B" w:rsidRPr="001C681F" w:rsidRDefault="00C8049A" w:rsidP="00E9508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fr-BE"/>
              </w:rPr>
              <w:t>2</w:t>
            </w:r>
            <w:r w:rsidR="002F626B"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1</w:t>
            </w:r>
          </w:p>
        </w:tc>
        <w:tc>
          <w:tcPr>
            <w:tcW w:w="2934" w:type="dxa"/>
          </w:tcPr>
          <w:p w14:paraId="0FA90135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61A00F37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425A740C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54749D53" w14:textId="2A34B041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4FCFCBE4" w14:textId="77777777" w:rsidTr="002F626B">
        <w:tc>
          <w:tcPr>
            <w:tcW w:w="435" w:type="dxa"/>
          </w:tcPr>
          <w:p w14:paraId="54245CA5" w14:textId="341BB9C6" w:rsidR="002F626B" w:rsidRPr="001C681F" w:rsidRDefault="00C8049A" w:rsidP="00E9508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fr-BE"/>
              </w:rPr>
              <w:t>2</w:t>
            </w:r>
            <w:r w:rsidR="002F626B"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2</w:t>
            </w:r>
          </w:p>
        </w:tc>
        <w:tc>
          <w:tcPr>
            <w:tcW w:w="2934" w:type="dxa"/>
          </w:tcPr>
          <w:p w14:paraId="12030A6C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19B39AF7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07386946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1A4CC562" w14:textId="2322C04F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102D94F6" w14:textId="77777777" w:rsidTr="002F626B">
        <w:tc>
          <w:tcPr>
            <w:tcW w:w="435" w:type="dxa"/>
          </w:tcPr>
          <w:p w14:paraId="71CDD87F" w14:textId="26B2A4F7" w:rsidR="002F626B" w:rsidRPr="001C681F" w:rsidRDefault="00C8049A" w:rsidP="00E9508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fr-BE"/>
              </w:rPr>
              <w:t>2</w:t>
            </w:r>
            <w:r w:rsidR="002F626B"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3</w:t>
            </w:r>
          </w:p>
        </w:tc>
        <w:tc>
          <w:tcPr>
            <w:tcW w:w="2934" w:type="dxa"/>
          </w:tcPr>
          <w:p w14:paraId="00F764D8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2DE46ABE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0C82ABD6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2EDFBE50" w14:textId="1A2B5C5A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7D57DBEE" w14:textId="77777777" w:rsidTr="002F626B">
        <w:tc>
          <w:tcPr>
            <w:tcW w:w="435" w:type="dxa"/>
          </w:tcPr>
          <w:p w14:paraId="3FB86960" w14:textId="2E6F6EE0" w:rsidR="002F626B" w:rsidRPr="001C681F" w:rsidRDefault="00C8049A" w:rsidP="00E9508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fr-BE"/>
              </w:rPr>
              <w:t>2</w:t>
            </w:r>
            <w:r w:rsidR="002F626B"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4</w:t>
            </w:r>
          </w:p>
        </w:tc>
        <w:tc>
          <w:tcPr>
            <w:tcW w:w="2934" w:type="dxa"/>
          </w:tcPr>
          <w:p w14:paraId="20AF50B5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00B7F883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7DFE1A91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2CC57B61" w14:textId="0C06DAA1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5C101B15" w14:textId="77777777" w:rsidTr="002F626B">
        <w:tc>
          <w:tcPr>
            <w:tcW w:w="435" w:type="dxa"/>
          </w:tcPr>
          <w:p w14:paraId="2E9D3492" w14:textId="03FD445F" w:rsidR="002F626B" w:rsidRPr="001C681F" w:rsidRDefault="00C8049A" w:rsidP="00E9508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fr-BE"/>
              </w:rPr>
              <w:t>2</w:t>
            </w:r>
            <w:r w:rsidR="002F626B"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5</w:t>
            </w:r>
          </w:p>
        </w:tc>
        <w:tc>
          <w:tcPr>
            <w:tcW w:w="2934" w:type="dxa"/>
          </w:tcPr>
          <w:p w14:paraId="5FF6894C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0FFE14A9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089B56D2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216B4806" w14:textId="184E22D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0D5C377D" w14:textId="77777777" w:rsidTr="002F626B">
        <w:tc>
          <w:tcPr>
            <w:tcW w:w="435" w:type="dxa"/>
          </w:tcPr>
          <w:p w14:paraId="70EBE206" w14:textId="26349E72" w:rsidR="002F626B" w:rsidRPr="001C681F" w:rsidRDefault="00C8049A" w:rsidP="00E9508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fr-BE"/>
              </w:rPr>
              <w:t>2</w:t>
            </w:r>
            <w:r w:rsidR="002F626B"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6</w:t>
            </w:r>
          </w:p>
        </w:tc>
        <w:tc>
          <w:tcPr>
            <w:tcW w:w="2934" w:type="dxa"/>
          </w:tcPr>
          <w:p w14:paraId="244AE183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67BA36A1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208B52B8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6DCEA8BC" w14:textId="4A5E590E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7B5A76A0" w14:textId="77777777" w:rsidTr="002F626B">
        <w:tc>
          <w:tcPr>
            <w:tcW w:w="435" w:type="dxa"/>
          </w:tcPr>
          <w:p w14:paraId="25C961A5" w14:textId="4BAF3C27" w:rsidR="002F626B" w:rsidRPr="001C681F" w:rsidRDefault="00C8049A" w:rsidP="00E9508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fr-BE"/>
              </w:rPr>
              <w:t>2</w:t>
            </w:r>
            <w:r w:rsidR="002F626B"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7</w:t>
            </w:r>
          </w:p>
        </w:tc>
        <w:tc>
          <w:tcPr>
            <w:tcW w:w="2934" w:type="dxa"/>
          </w:tcPr>
          <w:p w14:paraId="39B3C95D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4140C722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09B88F37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6D242EBA" w14:textId="1BF10E26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6A824F90" w14:textId="77777777" w:rsidTr="002F626B">
        <w:tc>
          <w:tcPr>
            <w:tcW w:w="435" w:type="dxa"/>
          </w:tcPr>
          <w:p w14:paraId="5885CB97" w14:textId="1CA37B9D" w:rsidR="002F626B" w:rsidRPr="001C681F" w:rsidRDefault="00C8049A" w:rsidP="00E9508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fr-BE"/>
              </w:rPr>
              <w:t>2</w:t>
            </w:r>
            <w:r w:rsidR="002F626B"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8</w:t>
            </w:r>
          </w:p>
        </w:tc>
        <w:tc>
          <w:tcPr>
            <w:tcW w:w="2934" w:type="dxa"/>
          </w:tcPr>
          <w:p w14:paraId="1FE03640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778DF948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22938753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1CA13CAA" w14:textId="085AE86E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1DCEDF44" w14:textId="77777777" w:rsidTr="002F626B">
        <w:tc>
          <w:tcPr>
            <w:tcW w:w="435" w:type="dxa"/>
          </w:tcPr>
          <w:p w14:paraId="24333FE0" w14:textId="46C9E889" w:rsidR="002F626B" w:rsidRPr="001C681F" w:rsidRDefault="00C8049A" w:rsidP="00E9508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fr-BE"/>
              </w:rPr>
              <w:t>2</w:t>
            </w:r>
            <w:r w:rsidR="002F626B"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9</w:t>
            </w:r>
          </w:p>
        </w:tc>
        <w:tc>
          <w:tcPr>
            <w:tcW w:w="2934" w:type="dxa"/>
          </w:tcPr>
          <w:p w14:paraId="5D2631D1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1D51F6AB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79AAB4A1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6C70CC7E" w14:textId="10BB39F2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28C56C11" w14:textId="77777777" w:rsidTr="002F626B">
        <w:tc>
          <w:tcPr>
            <w:tcW w:w="435" w:type="dxa"/>
          </w:tcPr>
          <w:p w14:paraId="2457FF02" w14:textId="29EC3B27" w:rsidR="002F626B" w:rsidRPr="001C681F" w:rsidRDefault="00C8049A" w:rsidP="00E9508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fr-BE"/>
              </w:rPr>
              <w:t>3</w:t>
            </w:r>
            <w:r w:rsidR="002F626B"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0</w:t>
            </w:r>
          </w:p>
        </w:tc>
        <w:tc>
          <w:tcPr>
            <w:tcW w:w="2934" w:type="dxa"/>
          </w:tcPr>
          <w:p w14:paraId="5EDEB841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214F8F39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52F93B5D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04364FFB" w14:textId="24E07BC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35BB3C5F" w14:textId="77777777" w:rsidTr="002F626B">
        <w:tc>
          <w:tcPr>
            <w:tcW w:w="435" w:type="dxa"/>
          </w:tcPr>
          <w:p w14:paraId="38CF8551" w14:textId="0BD4B7DB" w:rsidR="002F626B" w:rsidRPr="001C681F" w:rsidRDefault="00C8049A" w:rsidP="00E9508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fr-BE"/>
              </w:rPr>
              <w:t>3</w:t>
            </w:r>
            <w:r w:rsidR="002F626B"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1</w:t>
            </w:r>
          </w:p>
        </w:tc>
        <w:tc>
          <w:tcPr>
            <w:tcW w:w="2934" w:type="dxa"/>
          </w:tcPr>
          <w:p w14:paraId="0C3A56A9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351B49E4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17A3D2EE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72EE8804" w14:textId="3E672FDC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540382C0" w14:textId="77777777" w:rsidTr="002F626B">
        <w:tc>
          <w:tcPr>
            <w:tcW w:w="435" w:type="dxa"/>
          </w:tcPr>
          <w:p w14:paraId="6B07E68B" w14:textId="18468409" w:rsidR="002F626B" w:rsidRPr="001C681F" w:rsidRDefault="00C8049A" w:rsidP="00E9508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fr-BE"/>
              </w:rPr>
              <w:t>3</w:t>
            </w:r>
            <w:r w:rsidR="002F626B"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2</w:t>
            </w:r>
          </w:p>
        </w:tc>
        <w:tc>
          <w:tcPr>
            <w:tcW w:w="2934" w:type="dxa"/>
          </w:tcPr>
          <w:p w14:paraId="29246120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73AEE190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5C6DAF00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17104275" w14:textId="02DFBD4C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7CB1673A" w14:textId="77777777" w:rsidTr="002F626B">
        <w:tc>
          <w:tcPr>
            <w:tcW w:w="435" w:type="dxa"/>
          </w:tcPr>
          <w:p w14:paraId="25BBE4E8" w14:textId="1EE07C71" w:rsidR="002F626B" w:rsidRPr="001C681F" w:rsidRDefault="00C8049A" w:rsidP="00E9508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fr-BE"/>
              </w:rPr>
              <w:t>3</w:t>
            </w:r>
            <w:r w:rsidR="002F626B"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3</w:t>
            </w:r>
          </w:p>
        </w:tc>
        <w:tc>
          <w:tcPr>
            <w:tcW w:w="2934" w:type="dxa"/>
          </w:tcPr>
          <w:p w14:paraId="34495400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7C2854EB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76846413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324EC22B" w14:textId="76DF7B26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17F8EE3C" w14:textId="77777777" w:rsidTr="002F626B">
        <w:tc>
          <w:tcPr>
            <w:tcW w:w="435" w:type="dxa"/>
          </w:tcPr>
          <w:p w14:paraId="3CD21A1A" w14:textId="5B47E57C" w:rsidR="002F626B" w:rsidRPr="001C681F" w:rsidRDefault="00C8049A" w:rsidP="00E9508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fr-BE"/>
              </w:rPr>
              <w:t>3</w:t>
            </w:r>
            <w:r w:rsidR="002F626B"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4</w:t>
            </w:r>
          </w:p>
        </w:tc>
        <w:tc>
          <w:tcPr>
            <w:tcW w:w="2934" w:type="dxa"/>
          </w:tcPr>
          <w:p w14:paraId="63401F00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2DF22EC0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3328270A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3EF836DE" w14:textId="50003618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0F589FAB" w14:textId="77777777" w:rsidTr="002F626B">
        <w:tc>
          <w:tcPr>
            <w:tcW w:w="435" w:type="dxa"/>
          </w:tcPr>
          <w:p w14:paraId="43D8349C" w14:textId="3E87EA10" w:rsidR="002F626B" w:rsidRPr="001C681F" w:rsidRDefault="00C8049A" w:rsidP="00E9508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fr-BE"/>
              </w:rPr>
              <w:t>3</w:t>
            </w:r>
            <w:r w:rsidR="002F626B"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5</w:t>
            </w:r>
          </w:p>
        </w:tc>
        <w:tc>
          <w:tcPr>
            <w:tcW w:w="2934" w:type="dxa"/>
          </w:tcPr>
          <w:p w14:paraId="58672315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07B9B160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74B83759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79D6740E" w14:textId="266E68D3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2CEC18AC" w14:textId="77777777" w:rsidTr="002F626B">
        <w:tc>
          <w:tcPr>
            <w:tcW w:w="435" w:type="dxa"/>
          </w:tcPr>
          <w:p w14:paraId="55F215D9" w14:textId="38E17C95" w:rsidR="002F626B" w:rsidRPr="001C681F" w:rsidRDefault="00C8049A" w:rsidP="00E9508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fr-BE"/>
              </w:rPr>
              <w:t>3</w:t>
            </w:r>
            <w:r w:rsidR="002F626B"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6</w:t>
            </w:r>
          </w:p>
        </w:tc>
        <w:tc>
          <w:tcPr>
            <w:tcW w:w="2934" w:type="dxa"/>
          </w:tcPr>
          <w:p w14:paraId="433CFE8C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15FE1D19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088FBF25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50AF128F" w14:textId="5A304339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5EDB89F0" w14:textId="77777777" w:rsidTr="002F626B">
        <w:tc>
          <w:tcPr>
            <w:tcW w:w="435" w:type="dxa"/>
          </w:tcPr>
          <w:p w14:paraId="787B38B3" w14:textId="5549303F" w:rsidR="002F626B" w:rsidRPr="001C681F" w:rsidRDefault="00C8049A" w:rsidP="00E9508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fr-BE"/>
              </w:rPr>
              <w:t>3</w:t>
            </w:r>
            <w:r w:rsidR="002F626B"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7</w:t>
            </w:r>
          </w:p>
        </w:tc>
        <w:tc>
          <w:tcPr>
            <w:tcW w:w="2934" w:type="dxa"/>
          </w:tcPr>
          <w:p w14:paraId="2A3B3067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3BBC9F2F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02CD048D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4E3397A7" w14:textId="0DA4B554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2F4F37F9" w14:textId="77777777" w:rsidTr="002F626B">
        <w:tc>
          <w:tcPr>
            <w:tcW w:w="435" w:type="dxa"/>
          </w:tcPr>
          <w:p w14:paraId="2747AC95" w14:textId="135A5E42" w:rsidR="002F626B" w:rsidRPr="001C681F" w:rsidRDefault="00C8049A" w:rsidP="00E9508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fr-BE"/>
              </w:rPr>
              <w:t>3</w:t>
            </w:r>
            <w:r w:rsidR="002F626B"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8</w:t>
            </w:r>
          </w:p>
        </w:tc>
        <w:tc>
          <w:tcPr>
            <w:tcW w:w="2934" w:type="dxa"/>
          </w:tcPr>
          <w:p w14:paraId="03B4954B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41D00476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07CA21B6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6447EEC5" w14:textId="0E344F12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76E806B5" w14:textId="77777777" w:rsidTr="002F626B">
        <w:tc>
          <w:tcPr>
            <w:tcW w:w="435" w:type="dxa"/>
          </w:tcPr>
          <w:p w14:paraId="0D232932" w14:textId="599DCB39" w:rsidR="002F626B" w:rsidRPr="001C681F" w:rsidRDefault="00C8049A" w:rsidP="00E9508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fr-BE"/>
              </w:rPr>
              <w:t>3</w:t>
            </w:r>
            <w:r w:rsidR="002F626B"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9</w:t>
            </w:r>
          </w:p>
        </w:tc>
        <w:tc>
          <w:tcPr>
            <w:tcW w:w="2934" w:type="dxa"/>
          </w:tcPr>
          <w:p w14:paraId="18F01F8F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4EF773DC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615098A0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0624A0A2" w14:textId="707C0820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  <w:tr w:rsidR="002F626B" w:rsidRPr="001C681F" w14:paraId="374BFECB" w14:textId="77777777" w:rsidTr="002F626B">
        <w:tc>
          <w:tcPr>
            <w:tcW w:w="435" w:type="dxa"/>
          </w:tcPr>
          <w:p w14:paraId="3E563382" w14:textId="71B02A70" w:rsidR="002F626B" w:rsidRPr="001C681F" w:rsidRDefault="00C8049A" w:rsidP="00E9508F">
            <w:pPr>
              <w:jc w:val="center"/>
              <w:rPr>
                <w:rFonts w:ascii="Arial Narrow" w:hAnsi="Arial Narrow"/>
                <w:b/>
                <w:sz w:val="22"/>
                <w:szCs w:val="22"/>
                <w:lang w:val="fr-BE"/>
              </w:rPr>
            </w:pPr>
            <w:r>
              <w:rPr>
                <w:rFonts w:ascii="Arial Narrow" w:hAnsi="Arial Narrow"/>
                <w:b/>
                <w:sz w:val="22"/>
                <w:szCs w:val="22"/>
                <w:lang w:val="fr-BE"/>
              </w:rPr>
              <w:t>4</w:t>
            </w:r>
            <w:r w:rsidR="002F626B" w:rsidRPr="001C681F">
              <w:rPr>
                <w:rFonts w:ascii="Arial Narrow" w:hAnsi="Arial Narrow"/>
                <w:b/>
                <w:sz w:val="22"/>
                <w:szCs w:val="22"/>
                <w:lang w:val="fr-BE"/>
              </w:rPr>
              <w:t>0</w:t>
            </w:r>
          </w:p>
        </w:tc>
        <w:tc>
          <w:tcPr>
            <w:tcW w:w="2934" w:type="dxa"/>
          </w:tcPr>
          <w:p w14:paraId="0C02CF7B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62DE5F93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44491C04" w14:textId="77777777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  <w:tc>
          <w:tcPr>
            <w:tcW w:w="2126" w:type="dxa"/>
          </w:tcPr>
          <w:p w14:paraId="08056598" w14:textId="6BFC2CA1" w:rsidR="002F626B" w:rsidRPr="001C681F" w:rsidRDefault="002F626B" w:rsidP="00E9508F">
            <w:pPr>
              <w:rPr>
                <w:rFonts w:ascii="Arial Narrow" w:hAnsi="Arial Narrow"/>
                <w:sz w:val="22"/>
                <w:szCs w:val="22"/>
                <w:lang w:val="fr-BE"/>
              </w:rPr>
            </w:pPr>
          </w:p>
        </w:tc>
      </w:tr>
    </w:tbl>
    <w:p w14:paraId="710BCF47" w14:textId="77777777" w:rsidR="002F626B" w:rsidRDefault="002F626B">
      <w:bookmarkStart w:id="0" w:name="_Hlk186985157"/>
      <w:r>
        <w:br w:type="page"/>
      </w:r>
    </w:p>
    <w:tbl>
      <w:tblPr>
        <w:tblW w:w="0" w:type="auto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ook w:val="01E0" w:firstRow="1" w:lastRow="1" w:firstColumn="1" w:lastColumn="1" w:noHBand="0" w:noVBand="0"/>
      </w:tblPr>
      <w:tblGrid>
        <w:gridCol w:w="2968"/>
        <w:gridCol w:w="2968"/>
        <w:gridCol w:w="2968"/>
        <w:gridCol w:w="2968"/>
        <w:gridCol w:w="2968"/>
      </w:tblGrid>
      <w:tr w:rsidR="00BA102C" w:rsidRPr="00742E19" w14:paraId="1EB3A0AC" w14:textId="77777777" w:rsidTr="0069497A">
        <w:tc>
          <w:tcPr>
            <w:tcW w:w="2968" w:type="dxa"/>
          </w:tcPr>
          <w:p w14:paraId="6C99E1AB" w14:textId="27CEBD74" w:rsidR="00BA102C" w:rsidRPr="00742E19" w:rsidRDefault="00BA102C" w:rsidP="0069497A">
            <w:pPr>
              <w:rPr>
                <w:rFonts w:ascii="Arial Narrow" w:hAnsi="Arial Narrow"/>
                <w:b/>
              </w:rPr>
            </w:pPr>
            <w:r w:rsidRPr="00742E19">
              <w:rPr>
                <w:rFonts w:ascii="Arial Narrow" w:hAnsi="Arial Narrow"/>
                <w:b/>
              </w:rPr>
              <w:lastRenderedPageBreak/>
              <w:t xml:space="preserve">JURYLEDEN </w:t>
            </w:r>
            <w:r w:rsidR="00C8049A">
              <w:rPr>
                <w:rFonts w:ascii="Arial Narrow" w:hAnsi="Arial Narrow"/>
                <w:b/>
              </w:rPr>
              <w:t>U12</w:t>
            </w:r>
          </w:p>
          <w:p w14:paraId="66734173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  <w:r w:rsidRPr="00742E19">
              <w:rPr>
                <w:rFonts w:ascii="Arial Narrow" w:hAnsi="Arial Narrow"/>
                <w:b/>
              </w:rPr>
              <w:t>(minstens 1 jurylid per 8 zwemsters)</w:t>
            </w:r>
          </w:p>
        </w:tc>
        <w:tc>
          <w:tcPr>
            <w:tcW w:w="2968" w:type="dxa"/>
            <w:vAlign w:val="center"/>
          </w:tcPr>
          <w:p w14:paraId="6EA2BB01" w14:textId="77777777" w:rsidR="00BA102C" w:rsidRPr="00742E19" w:rsidRDefault="00BA102C" w:rsidP="0069497A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1</w:t>
            </w:r>
          </w:p>
        </w:tc>
        <w:tc>
          <w:tcPr>
            <w:tcW w:w="2968" w:type="dxa"/>
            <w:vAlign w:val="center"/>
          </w:tcPr>
          <w:p w14:paraId="73ED1A95" w14:textId="77777777" w:rsidR="00BA102C" w:rsidRPr="00742E19" w:rsidRDefault="00BA102C" w:rsidP="0069497A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2</w:t>
            </w:r>
          </w:p>
        </w:tc>
        <w:tc>
          <w:tcPr>
            <w:tcW w:w="2968" w:type="dxa"/>
            <w:vAlign w:val="center"/>
          </w:tcPr>
          <w:p w14:paraId="6A21C4D5" w14:textId="77777777" w:rsidR="00BA102C" w:rsidRPr="00742E19" w:rsidRDefault="00BA102C" w:rsidP="0069497A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3</w:t>
            </w:r>
          </w:p>
        </w:tc>
        <w:tc>
          <w:tcPr>
            <w:tcW w:w="2968" w:type="dxa"/>
            <w:vAlign w:val="center"/>
          </w:tcPr>
          <w:p w14:paraId="2C88FF37" w14:textId="77777777" w:rsidR="00BA102C" w:rsidRPr="00742E19" w:rsidRDefault="00BA102C" w:rsidP="0069497A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4</w:t>
            </w:r>
          </w:p>
        </w:tc>
      </w:tr>
      <w:tr w:rsidR="00BA102C" w:rsidRPr="00742E19" w14:paraId="4EFAF0EC" w14:textId="77777777" w:rsidTr="0069497A">
        <w:tc>
          <w:tcPr>
            <w:tcW w:w="2968" w:type="dxa"/>
          </w:tcPr>
          <w:p w14:paraId="6C27A918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  <w:r w:rsidRPr="00742E19">
              <w:rPr>
                <w:rFonts w:ascii="Arial Narrow" w:hAnsi="Arial Narrow"/>
              </w:rPr>
              <w:t>Naam:</w:t>
            </w:r>
          </w:p>
        </w:tc>
        <w:tc>
          <w:tcPr>
            <w:tcW w:w="2968" w:type="dxa"/>
          </w:tcPr>
          <w:p w14:paraId="488EE9EA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</w:tcPr>
          <w:p w14:paraId="2DB09AF0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</w:tcPr>
          <w:p w14:paraId="6B34B65D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</w:tcPr>
          <w:p w14:paraId="6044EB12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</w:p>
        </w:tc>
      </w:tr>
      <w:tr w:rsidR="00BA102C" w:rsidRPr="00742E19" w14:paraId="478433EE" w14:textId="77777777" w:rsidTr="00567C02">
        <w:tc>
          <w:tcPr>
            <w:tcW w:w="2968" w:type="dxa"/>
            <w:shd w:val="thinReverseDiagStripe" w:color="auto" w:fill="FFFFFF"/>
          </w:tcPr>
          <w:p w14:paraId="0BF97058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shd w:val="thinReverseDiagStripe" w:color="auto" w:fill="FFFFFF"/>
          </w:tcPr>
          <w:p w14:paraId="7B5794F1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shd w:val="thinReverseDiagStripe" w:color="auto" w:fill="FFFFFF"/>
          </w:tcPr>
          <w:p w14:paraId="69F9CB7F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shd w:val="thinReverseDiagStripe" w:color="auto" w:fill="FFFFFF"/>
          </w:tcPr>
          <w:p w14:paraId="2F00C159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shd w:val="thinReverseDiagStripe" w:color="auto" w:fill="FFFFFF"/>
          </w:tcPr>
          <w:p w14:paraId="4B06309F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</w:p>
        </w:tc>
      </w:tr>
      <w:tr w:rsidR="00BA102C" w:rsidRPr="00742E19" w14:paraId="1B5E7140" w14:textId="77777777" w:rsidTr="0069497A">
        <w:tc>
          <w:tcPr>
            <w:tcW w:w="2968" w:type="dxa"/>
          </w:tcPr>
          <w:p w14:paraId="6A925D8D" w14:textId="7EF9674B" w:rsidR="00BA102C" w:rsidRPr="00742E19" w:rsidRDefault="00BA102C" w:rsidP="0069497A">
            <w:pPr>
              <w:rPr>
                <w:rFonts w:ascii="Arial Narrow" w:hAnsi="Arial Narrow"/>
                <w:b/>
              </w:rPr>
            </w:pPr>
            <w:r w:rsidRPr="00742E19">
              <w:rPr>
                <w:rFonts w:ascii="Arial Narrow" w:hAnsi="Arial Narrow"/>
                <w:b/>
              </w:rPr>
              <w:t xml:space="preserve">MEDEWERKERS </w:t>
            </w:r>
            <w:r w:rsidR="00C8049A">
              <w:rPr>
                <w:rFonts w:ascii="Arial Narrow" w:hAnsi="Arial Narrow"/>
                <w:b/>
              </w:rPr>
              <w:t>U12</w:t>
            </w:r>
          </w:p>
          <w:p w14:paraId="0C1BD958" w14:textId="77777777" w:rsidR="00BA102C" w:rsidRPr="00742E19" w:rsidRDefault="00742E19" w:rsidP="008925A4">
            <w:pPr>
              <w:rPr>
                <w:rFonts w:ascii="Arial Narrow" w:hAnsi="Arial Narrow"/>
              </w:rPr>
            </w:pPr>
            <w:r w:rsidRPr="00742E19">
              <w:rPr>
                <w:rFonts w:ascii="Arial Narrow" w:hAnsi="Arial Narrow"/>
                <w:b/>
              </w:rPr>
              <w:t xml:space="preserve">(minstens </w:t>
            </w:r>
            <w:r w:rsidR="008925A4">
              <w:rPr>
                <w:rFonts w:ascii="Arial Narrow" w:hAnsi="Arial Narrow"/>
                <w:b/>
              </w:rPr>
              <w:t>2</w:t>
            </w:r>
            <w:r w:rsidRPr="00742E19">
              <w:rPr>
                <w:rFonts w:ascii="Arial Narrow" w:hAnsi="Arial Narrow"/>
                <w:b/>
              </w:rPr>
              <w:t xml:space="preserve"> medewerker per </w:t>
            </w:r>
            <w:r w:rsidR="008925A4">
              <w:rPr>
                <w:rFonts w:ascii="Arial Narrow" w:hAnsi="Arial Narrow"/>
                <w:b/>
              </w:rPr>
              <w:t>wedstrijd opgeven, indien &gt; 16 – 3 medewerkers</w:t>
            </w:r>
            <w:r w:rsidRPr="00742E19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2968" w:type="dxa"/>
            <w:vAlign w:val="center"/>
          </w:tcPr>
          <w:p w14:paraId="236DC6C2" w14:textId="77777777" w:rsidR="00BA102C" w:rsidRPr="00742E19" w:rsidRDefault="00BA102C" w:rsidP="0069497A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1</w:t>
            </w:r>
          </w:p>
        </w:tc>
        <w:tc>
          <w:tcPr>
            <w:tcW w:w="2968" w:type="dxa"/>
            <w:vAlign w:val="center"/>
          </w:tcPr>
          <w:p w14:paraId="456EC662" w14:textId="77777777" w:rsidR="00BA102C" w:rsidRPr="00742E19" w:rsidRDefault="00BA102C" w:rsidP="0069497A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2</w:t>
            </w:r>
          </w:p>
        </w:tc>
        <w:tc>
          <w:tcPr>
            <w:tcW w:w="2968" w:type="dxa"/>
            <w:vAlign w:val="center"/>
          </w:tcPr>
          <w:p w14:paraId="45BD8980" w14:textId="77777777" w:rsidR="00BA102C" w:rsidRPr="00742E19" w:rsidRDefault="00BA102C" w:rsidP="0069497A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3</w:t>
            </w:r>
          </w:p>
        </w:tc>
        <w:tc>
          <w:tcPr>
            <w:tcW w:w="2968" w:type="dxa"/>
            <w:vAlign w:val="center"/>
          </w:tcPr>
          <w:p w14:paraId="1350BC8F" w14:textId="77777777" w:rsidR="00BA102C" w:rsidRPr="00742E19" w:rsidRDefault="00BA102C" w:rsidP="0069497A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4</w:t>
            </w:r>
          </w:p>
        </w:tc>
      </w:tr>
      <w:tr w:rsidR="00BA102C" w:rsidRPr="00742E19" w14:paraId="4BB78FC4" w14:textId="77777777" w:rsidTr="0069497A">
        <w:tc>
          <w:tcPr>
            <w:tcW w:w="2968" w:type="dxa"/>
          </w:tcPr>
          <w:p w14:paraId="112B59AD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  <w:r w:rsidRPr="00742E19">
              <w:rPr>
                <w:rFonts w:ascii="Arial Narrow" w:hAnsi="Arial Narrow"/>
              </w:rPr>
              <w:t>Naam:</w:t>
            </w:r>
          </w:p>
        </w:tc>
        <w:tc>
          <w:tcPr>
            <w:tcW w:w="2968" w:type="dxa"/>
          </w:tcPr>
          <w:p w14:paraId="471C08E1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</w:tcPr>
          <w:p w14:paraId="198D8113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</w:tcPr>
          <w:p w14:paraId="649D6781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</w:tcPr>
          <w:p w14:paraId="0598A326" w14:textId="77777777" w:rsidR="00BA102C" w:rsidRPr="00742E19" w:rsidRDefault="00BA102C" w:rsidP="0069497A">
            <w:pPr>
              <w:rPr>
                <w:rFonts w:ascii="Arial Narrow" w:hAnsi="Arial Narrow"/>
              </w:rPr>
            </w:pPr>
          </w:p>
        </w:tc>
      </w:tr>
      <w:bookmarkEnd w:id="0"/>
    </w:tbl>
    <w:p w14:paraId="0C0BB3CF" w14:textId="77777777" w:rsidR="001C681F" w:rsidRDefault="001C681F" w:rsidP="006B3D25">
      <w:pPr>
        <w:pStyle w:val="Voettekst"/>
        <w:rPr>
          <w:rFonts w:ascii="Arial Narrow" w:hAnsi="Arial Narrow"/>
          <w:b/>
        </w:rPr>
      </w:pPr>
    </w:p>
    <w:tbl>
      <w:tblPr>
        <w:tblW w:w="0" w:type="auto"/>
        <w:tblBorders>
          <w:top w:val="single" w:sz="4" w:space="0" w:color="333333"/>
          <w:left w:val="single" w:sz="4" w:space="0" w:color="333333"/>
          <w:bottom w:val="single" w:sz="4" w:space="0" w:color="333333"/>
          <w:right w:val="single" w:sz="4" w:space="0" w:color="333333"/>
          <w:insideH w:val="single" w:sz="4" w:space="0" w:color="333333"/>
          <w:insideV w:val="single" w:sz="4" w:space="0" w:color="333333"/>
        </w:tblBorders>
        <w:tblLook w:val="01E0" w:firstRow="1" w:lastRow="1" w:firstColumn="1" w:lastColumn="1" w:noHBand="0" w:noVBand="0"/>
      </w:tblPr>
      <w:tblGrid>
        <w:gridCol w:w="2968"/>
        <w:gridCol w:w="2968"/>
        <w:gridCol w:w="2968"/>
        <w:gridCol w:w="2968"/>
        <w:gridCol w:w="2968"/>
      </w:tblGrid>
      <w:tr w:rsidR="001C681F" w:rsidRPr="00742E19" w14:paraId="60BB3557" w14:textId="77777777" w:rsidTr="00E9508F">
        <w:tc>
          <w:tcPr>
            <w:tcW w:w="2968" w:type="dxa"/>
          </w:tcPr>
          <w:p w14:paraId="2C22B340" w14:textId="3B56846B" w:rsidR="001C681F" w:rsidRPr="00742E19" w:rsidRDefault="001C681F" w:rsidP="00E9508F">
            <w:pPr>
              <w:rPr>
                <w:rFonts w:ascii="Arial Narrow" w:hAnsi="Arial Narrow"/>
                <w:b/>
              </w:rPr>
            </w:pPr>
            <w:r w:rsidRPr="00742E19">
              <w:rPr>
                <w:rFonts w:ascii="Arial Narrow" w:hAnsi="Arial Narrow"/>
                <w:b/>
              </w:rPr>
              <w:t xml:space="preserve">JURYLEDEN </w:t>
            </w:r>
            <w:r w:rsidR="00C8049A">
              <w:rPr>
                <w:rFonts w:ascii="Arial Narrow" w:hAnsi="Arial Narrow"/>
                <w:b/>
              </w:rPr>
              <w:t>YOUTH</w:t>
            </w:r>
          </w:p>
          <w:p w14:paraId="4A436C1A" w14:textId="77777777" w:rsidR="001C681F" w:rsidRPr="00742E19" w:rsidRDefault="001C681F" w:rsidP="00E9508F">
            <w:pPr>
              <w:rPr>
                <w:rFonts w:ascii="Arial Narrow" w:hAnsi="Arial Narrow"/>
              </w:rPr>
            </w:pPr>
            <w:r w:rsidRPr="00742E19">
              <w:rPr>
                <w:rFonts w:ascii="Arial Narrow" w:hAnsi="Arial Narrow"/>
                <w:b/>
              </w:rPr>
              <w:t>(minstens 1 jurylid per 8 zwemsters)</w:t>
            </w:r>
          </w:p>
        </w:tc>
        <w:tc>
          <w:tcPr>
            <w:tcW w:w="2968" w:type="dxa"/>
            <w:vAlign w:val="center"/>
          </w:tcPr>
          <w:p w14:paraId="1796F0B9" w14:textId="77777777" w:rsidR="001C681F" w:rsidRPr="00742E19" w:rsidRDefault="001C681F" w:rsidP="00E9508F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1</w:t>
            </w:r>
          </w:p>
        </w:tc>
        <w:tc>
          <w:tcPr>
            <w:tcW w:w="2968" w:type="dxa"/>
            <w:vAlign w:val="center"/>
          </w:tcPr>
          <w:p w14:paraId="149DA36E" w14:textId="77777777" w:rsidR="001C681F" w:rsidRPr="00742E19" w:rsidRDefault="001C681F" w:rsidP="00E9508F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2</w:t>
            </w:r>
          </w:p>
        </w:tc>
        <w:tc>
          <w:tcPr>
            <w:tcW w:w="2968" w:type="dxa"/>
            <w:vAlign w:val="center"/>
          </w:tcPr>
          <w:p w14:paraId="7E936B9A" w14:textId="77777777" w:rsidR="001C681F" w:rsidRPr="00742E19" w:rsidRDefault="001C681F" w:rsidP="00E9508F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3</w:t>
            </w:r>
          </w:p>
        </w:tc>
        <w:tc>
          <w:tcPr>
            <w:tcW w:w="2968" w:type="dxa"/>
            <w:vAlign w:val="center"/>
          </w:tcPr>
          <w:p w14:paraId="7893FF6F" w14:textId="77777777" w:rsidR="001C681F" w:rsidRPr="00742E19" w:rsidRDefault="001C681F" w:rsidP="00E9508F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4</w:t>
            </w:r>
          </w:p>
        </w:tc>
      </w:tr>
      <w:tr w:rsidR="001C681F" w:rsidRPr="00742E19" w14:paraId="6C141C6B" w14:textId="77777777" w:rsidTr="00E9508F">
        <w:tc>
          <w:tcPr>
            <w:tcW w:w="2968" w:type="dxa"/>
          </w:tcPr>
          <w:p w14:paraId="08FA39BA" w14:textId="77777777" w:rsidR="001C681F" w:rsidRPr="00742E19" w:rsidRDefault="001C681F" w:rsidP="00E9508F">
            <w:pPr>
              <w:rPr>
                <w:rFonts w:ascii="Arial Narrow" w:hAnsi="Arial Narrow"/>
              </w:rPr>
            </w:pPr>
            <w:r w:rsidRPr="00742E19">
              <w:rPr>
                <w:rFonts w:ascii="Arial Narrow" w:hAnsi="Arial Narrow"/>
              </w:rPr>
              <w:t>Naam:</w:t>
            </w:r>
          </w:p>
        </w:tc>
        <w:tc>
          <w:tcPr>
            <w:tcW w:w="2968" w:type="dxa"/>
          </w:tcPr>
          <w:p w14:paraId="0285565D" w14:textId="77777777" w:rsidR="001C681F" w:rsidRPr="00742E19" w:rsidRDefault="001C681F" w:rsidP="00E9508F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</w:tcPr>
          <w:p w14:paraId="504ECD54" w14:textId="77777777" w:rsidR="001C681F" w:rsidRPr="00742E19" w:rsidRDefault="001C681F" w:rsidP="00E9508F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</w:tcPr>
          <w:p w14:paraId="7A27FB69" w14:textId="77777777" w:rsidR="001C681F" w:rsidRPr="00742E19" w:rsidRDefault="001C681F" w:rsidP="00E9508F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</w:tcPr>
          <w:p w14:paraId="6AE4F190" w14:textId="77777777" w:rsidR="001C681F" w:rsidRPr="00742E19" w:rsidRDefault="001C681F" w:rsidP="00E9508F">
            <w:pPr>
              <w:rPr>
                <w:rFonts w:ascii="Arial Narrow" w:hAnsi="Arial Narrow"/>
              </w:rPr>
            </w:pPr>
          </w:p>
        </w:tc>
      </w:tr>
      <w:tr w:rsidR="001C681F" w:rsidRPr="00742E19" w14:paraId="4C1D9DE8" w14:textId="77777777" w:rsidTr="00E9508F">
        <w:tc>
          <w:tcPr>
            <w:tcW w:w="2968" w:type="dxa"/>
            <w:shd w:val="thinReverseDiagStripe" w:color="auto" w:fill="FFFFFF"/>
          </w:tcPr>
          <w:p w14:paraId="5A931F7E" w14:textId="77777777" w:rsidR="001C681F" w:rsidRPr="00742E19" w:rsidRDefault="001C681F" w:rsidP="00E9508F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shd w:val="thinReverseDiagStripe" w:color="auto" w:fill="FFFFFF"/>
          </w:tcPr>
          <w:p w14:paraId="592C10E5" w14:textId="77777777" w:rsidR="001C681F" w:rsidRPr="00742E19" w:rsidRDefault="001C681F" w:rsidP="00E9508F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shd w:val="thinReverseDiagStripe" w:color="auto" w:fill="FFFFFF"/>
          </w:tcPr>
          <w:p w14:paraId="0A90FF28" w14:textId="77777777" w:rsidR="001C681F" w:rsidRPr="00742E19" w:rsidRDefault="001C681F" w:rsidP="00E9508F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shd w:val="thinReverseDiagStripe" w:color="auto" w:fill="FFFFFF"/>
          </w:tcPr>
          <w:p w14:paraId="77994C76" w14:textId="77777777" w:rsidR="001C681F" w:rsidRPr="00742E19" w:rsidRDefault="001C681F" w:rsidP="00E9508F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  <w:shd w:val="thinReverseDiagStripe" w:color="auto" w:fill="FFFFFF"/>
          </w:tcPr>
          <w:p w14:paraId="4F174E24" w14:textId="77777777" w:rsidR="001C681F" w:rsidRPr="00742E19" w:rsidRDefault="001C681F" w:rsidP="00E9508F">
            <w:pPr>
              <w:rPr>
                <w:rFonts w:ascii="Arial Narrow" w:hAnsi="Arial Narrow"/>
              </w:rPr>
            </w:pPr>
          </w:p>
        </w:tc>
      </w:tr>
      <w:tr w:rsidR="001C681F" w:rsidRPr="00742E19" w14:paraId="04CF7B0F" w14:textId="77777777" w:rsidTr="00E9508F">
        <w:tc>
          <w:tcPr>
            <w:tcW w:w="2968" w:type="dxa"/>
          </w:tcPr>
          <w:p w14:paraId="63E19D10" w14:textId="7ECAB7C8" w:rsidR="001C681F" w:rsidRPr="00742E19" w:rsidRDefault="001C681F" w:rsidP="00E9508F">
            <w:pPr>
              <w:rPr>
                <w:rFonts w:ascii="Arial Narrow" w:hAnsi="Arial Narrow"/>
                <w:b/>
              </w:rPr>
            </w:pPr>
            <w:r w:rsidRPr="00742E19">
              <w:rPr>
                <w:rFonts w:ascii="Arial Narrow" w:hAnsi="Arial Narrow"/>
                <w:b/>
              </w:rPr>
              <w:t xml:space="preserve">MEDEWERKERS </w:t>
            </w:r>
            <w:r w:rsidR="00C8049A">
              <w:rPr>
                <w:rFonts w:ascii="Arial Narrow" w:hAnsi="Arial Narrow"/>
                <w:b/>
              </w:rPr>
              <w:t>YOUTH</w:t>
            </w:r>
          </w:p>
          <w:p w14:paraId="6153584F" w14:textId="77777777" w:rsidR="001C681F" w:rsidRPr="00742E19" w:rsidRDefault="001C681F" w:rsidP="00E9508F">
            <w:pPr>
              <w:rPr>
                <w:rFonts w:ascii="Arial Narrow" w:hAnsi="Arial Narrow"/>
              </w:rPr>
            </w:pPr>
            <w:r w:rsidRPr="00742E19">
              <w:rPr>
                <w:rFonts w:ascii="Arial Narrow" w:hAnsi="Arial Narrow"/>
                <w:b/>
              </w:rPr>
              <w:t xml:space="preserve">(minstens </w:t>
            </w:r>
            <w:r>
              <w:rPr>
                <w:rFonts w:ascii="Arial Narrow" w:hAnsi="Arial Narrow"/>
                <w:b/>
              </w:rPr>
              <w:t>2</w:t>
            </w:r>
            <w:r w:rsidRPr="00742E19">
              <w:rPr>
                <w:rFonts w:ascii="Arial Narrow" w:hAnsi="Arial Narrow"/>
                <w:b/>
              </w:rPr>
              <w:t xml:space="preserve"> medewerker per </w:t>
            </w:r>
            <w:r>
              <w:rPr>
                <w:rFonts w:ascii="Arial Narrow" w:hAnsi="Arial Narrow"/>
                <w:b/>
              </w:rPr>
              <w:t>wedstrijd opgeven, indien &gt; 16 – 3 medewerkers</w:t>
            </w:r>
            <w:r w:rsidRPr="00742E19">
              <w:rPr>
                <w:rFonts w:ascii="Arial Narrow" w:hAnsi="Arial Narrow"/>
                <w:b/>
              </w:rPr>
              <w:t>)</w:t>
            </w:r>
          </w:p>
        </w:tc>
        <w:tc>
          <w:tcPr>
            <w:tcW w:w="2968" w:type="dxa"/>
            <w:vAlign w:val="center"/>
          </w:tcPr>
          <w:p w14:paraId="556FC54F" w14:textId="77777777" w:rsidR="001C681F" w:rsidRPr="00742E19" w:rsidRDefault="001C681F" w:rsidP="00E9508F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1</w:t>
            </w:r>
          </w:p>
        </w:tc>
        <w:tc>
          <w:tcPr>
            <w:tcW w:w="2968" w:type="dxa"/>
            <w:vAlign w:val="center"/>
          </w:tcPr>
          <w:p w14:paraId="3BF15625" w14:textId="77777777" w:rsidR="001C681F" w:rsidRPr="00742E19" w:rsidRDefault="001C681F" w:rsidP="00E9508F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2</w:t>
            </w:r>
          </w:p>
        </w:tc>
        <w:tc>
          <w:tcPr>
            <w:tcW w:w="2968" w:type="dxa"/>
            <w:vAlign w:val="center"/>
          </w:tcPr>
          <w:p w14:paraId="3482993E" w14:textId="77777777" w:rsidR="001C681F" w:rsidRPr="00742E19" w:rsidRDefault="001C681F" w:rsidP="00E9508F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3</w:t>
            </w:r>
          </w:p>
        </w:tc>
        <w:tc>
          <w:tcPr>
            <w:tcW w:w="2968" w:type="dxa"/>
            <w:vAlign w:val="center"/>
          </w:tcPr>
          <w:p w14:paraId="113DA429" w14:textId="77777777" w:rsidR="001C681F" w:rsidRPr="00742E19" w:rsidRDefault="001C681F" w:rsidP="00E9508F">
            <w:pPr>
              <w:jc w:val="center"/>
              <w:rPr>
                <w:rFonts w:ascii="Arial Narrow" w:hAnsi="Arial Narrow"/>
                <w:b/>
                <w:sz w:val="44"/>
                <w:szCs w:val="44"/>
              </w:rPr>
            </w:pPr>
            <w:r w:rsidRPr="00742E19">
              <w:rPr>
                <w:rFonts w:ascii="Arial Narrow" w:hAnsi="Arial Narrow"/>
                <w:b/>
                <w:sz w:val="44"/>
                <w:szCs w:val="44"/>
              </w:rPr>
              <w:t>4</w:t>
            </w:r>
          </w:p>
        </w:tc>
      </w:tr>
      <w:tr w:rsidR="001C681F" w:rsidRPr="00742E19" w14:paraId="695FEBCB" w14:textId="77777777" w:rsidTr="00E9508F">
        <w:tc>
          <w:tcPr>
            <w:tcW w:w="2968" w:type="dxa"/>
          </w:tcPr>
          <w:p w14:paraId="26B0B0D6" w14:textId="77777777" w:rsidR="001C681F" w:rsidRPr="00742E19" w:rsidRDefault="001C681F" w:rsidP="00E9508F">
            <w:pPr>
              <w:rPr>
                <w:rFonts w:ascii="Arial Narrow" w:hAnsi="Arial Narrow"/>
              </w:rPr>
            </w:pPr>
            <w:r w:rsidRPr="00742E19">
              <w:rPr>
                <w:rFonts w:ascii="Arial Narrow" w:hAnsi="Arial Narrow"/>
              </w:rPr>
              <w:t>Naam:</w:t>
            </w:r>
          </w:p>
        </w:tc>
        <w:tc>
          <w:tcPr>
            <w:tcW w:w="2968" w:type="dxa"/>
          </w:tcPr>
          <w:p w14:paraId="637CD908" w14:textId="77777777" w:rsidR="001C681F" w:rsidRPr="00742E19" w:rsidRDefault="001C681F" w:rsidP="00E9508F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</w:tcPr>
          <w:p w14:paraId="479EF933" w14:textId="77777777" w:rsidR="001C681F" w:rsidRPr="00742E19" w:rsidRDefault="001C681F" w:rsidP="00E9508F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</w:tcPr>
          <w:p w14:paraId="38CAE595" w14:textId="77777777" w:rsidR="001C681F" w:rsidRPr="00742E19" w:rsidRDefault="001C681F" w:rsidP="00E9508F">
            <w:pPr>
              <w:rPr>
                <w:rFonts w:ascii="Arial Narrow" w:hAnsi="Arial Narrow"/>
              </w:rPr>
            </w:pPr>
          </w:p>
        </w:tc>
        <w:tc>
          <w:tcPr>
            <w:tcW w:w="2968" w:type="dxa"/>
          </w:tcPr>
          <w:p w14:paraId="5AD6469D" w14:textId="77777777" w:rsidR="001C681F" w:rsidRPr="00742E19" w:rsidRDefault="001C681F" w:rsidP="00E9508F">
            <w:pPr>
              <w:rPr>
                <w:rFonts w:ascii="Arial Narrow" w:hAnsi="Arial Narrow"/>
              </w:rPr>
            </w:pPr>
          </w:p>
        </w:tc>
      </w:tr>
    </w:tbl>
    <w:p w14:paraId="1660F64C" w14:textId="77777777" w:rsidR="001C681F" w:rsidRDefault="001C681F" w:rsidP="006B3D25">
      <w:pPr>
        <w:pStyle w:val="Voettekst"/>
        <w:rPr>
          <w:rFonts w:ascii="Arial Narrow" w:hAnsi="Arial Narrow"/>
          <w:b/>
        </w:rPr>
      </w:pPr>
    </w:p>
    <w:p w14:paraId="5586B6E1" w14:textId="77777777" w:rsidR="001C681F" w:rsidRDefault="001C681F" w:rsidP="006B3D25">
      <w:pPr>
        <w:pStyle w:val="Voettekst"/>
        <w:rPr>
          <w:rFonts w:ascii="Arial Narrow" w:hAnsi="Arial Narrow"/>
          <w:b/>
        </w:rPr>
      </w:pPr>
    </w:p>
    <w:p w14:paraId="5C133D6D" w14:textId="24926ED0" w:rsidR="006B3D25" w:rsidRPr="00FE432B" w:rsidRDefault="006B3D25" w:rsidP="006B3D25">
      <w:pPr>
        <w:pStyle w:val="Voettekst"/>
        <w:rPr>
          <w:rFonts w:ascii="Arial Narrow" w:hAnsi="Arial Narrow"/>
          <w:b/>
          <w:lang w:val="nl-BE"/>
        </w:rPr>
      </w:pPr>
      <w:r w:rsidRPr="00006BFC">
        <w:rPr>
          <w:rFonts w:ascii="Arial Narrow" w:hAnsi="Arial Narrow"/>
          <w:b/>
        </w:rPr>
        <w:t xml:space="preserve">Inschrijvingen per e-mail te versturen naar </w:t>
      </w:r>
      <w:r w:rsidR="00B77F9F">
        <w:rPr>
          <w:rFonts w:ascii="Arial Narrow" w:hAnsi="Arial Narrow"/>
          <w:b/>
        </w:rPr>
        <w:t>de adressen in de richtlijnen</w:t>
      </w:r>
      <w:r w:rsidR="001C681F">
        <w:rPr>
          <w:rFonts w:ascii="Arial Narrow" w:hAnsi="Arial Narrow"/>
          <w:b/>
        </w:rPr>
        <w:t xml:space="preserve"> en binnen de termijn</w:t>
      </w:r>
      <w:r w:rsidR="00B77F9F">
        <w:rPr>
          <w:rFonts w:ascii="Arial Narrow" w:hAnsi="Arial Narrow"/>
          <w:b/>
        </w:rPr>
        <w:t>.</w:t>
      </w:r>
    </w:p>
    <w:sectPr w:rsidR="006B3D25" w:rsidRPr="00FE432B" w:rsidSect="001C681F">
      <w:headerReference w:type="default" r:id="rId10"/>
      <w:footerReference w:type="default" r:id="rId11"/>
      <w:pgSz w:w="16838" w:h="11906" w:orient="landscape"/>
      <w:pgMar w:top="357" w:right="964" w:bottom="902" w:left="62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BEA935" w14:textId="77777777" w:rsidR="0031648D" w:rsidRDefault="0031648D">
      <w:r>
        <w:separator/>
      </w:r>
    </w:p>
  </w:endnote>
  <w:endnote w:type="continuationSeparator" w:id="0">
    <w:p w14:paraId="0190F663" w14:textId="77777777" w:rsidR="0031648D" w:rsidRDefault="003164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8C8F6" w14:textId="582B250E" w:rsidR="00742E19" w:rsidRDefault="002032DB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56D7488E" wp14:editId="438B7598">
              <wp:simplePos x="0" y="0"/>
              <wp:positionH relativeFrom="page">
                <wp:posOffset>9958705</wp:posOffset>
              </wp:positionH>
              <wp:positionV relativeFrom="page">
                <wp:posOffset>7152005</wp:posOffset>
              </wp:positionV>
              <wp:extent cx="565785" cy="191770"/>
              <wp:effectExtent l="0" t="0" r="0" b="0"/>
              <wp:wrapNone/>
              <wp:docPr id="1524908910" name="Rechthoek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rot="10800000" flipH="1">
                        <a:off x="0" y="0"/>
                        <a:ext cx="565785" cy="1917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C076035" w14:textId="77777777" w:rsidR="00742E19" w:rsidRPr="00742E19" w:rsidRDefault="00742E19" w:rsidP="00742E19">
                          <w:pPr>
                            <w:pBdr>
                              <w:top w:val="single" w:sz="4" w:space="1" w:color="7F7F7F"/>
                            </w:pBdr>
                            <w:jc w:val="center"/>
                            <w:rPr>
                              <w:color w:val="C0504D"/>
                            </w:rPr>
                          </w:pPr>
                          <w:r w:rsidRPr="00742E19">
                            <w:fldChar w:fldCharType="begin"/>
                          </w:r>
                          <w:r>
                            <w:instrText>PAGE   \* MERGEFORMAT</w:instrText>
                          </w:r>
                          <w:r w:rsidRPr="00742E19">
                            <w:fldChar w:fldCharType="separate"/>
                          </w:r>
                          <w:r w:rsidR="006B3D25" w:rsidRPr="006B3D25">
                            <w:rPr>
                              <w:noProof/>
                              <w:color w:val="C0504D"/>
                            </w:rPr>
                            <w:t>3</w:t>
                          </w:r>
                          <w:r w:rsidRPr="00742E19">
                            <w:rPr>
                              <w:color w:val="C0504D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0" rIns="9144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bottomMargin">
                <wp14:pctHeight>0</wp14:pctHeight>
              </wp14:sizeRelV>
            </wp:anchor>
          </w:drawing>
        </mc:Choice>
        <mc:Fallback>
          <w:pict>
            <v:rect w14:anchorId="56D7488E" id="Rechthoek 1" o:spid="_x0000_s1026" style="position:absolute;margin-left:784.15pt;margin-top:563.15pt;width:44.55pt;height:15.1pt;rotation:180;flip:x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" filled="f" stroked="f">
              <v:textbox inset=",0,,0">
                <w:txbxContent>
                  <w:p w14:paraId="1C076035" w14:textId="77777777" w:rsidR="00742E19" w:rsidRPr="00742E19" w:rsidRDefault="00742E19" w:rsidP="00742E19">
                    <w:pPr>
                      <w:pBdr>
                        <w:top w:val="single" w:sz="4" w:space="1" w:color="7F7F7F"/>
                      </w:pBdr>
                      <w:jc w:val="center"/>
                      <w:rPr>
                        <w:color w:val="C0504D"/>
                      </w:rPr>
                    </w:pPr>
                    <w:r w:rsidRPr="00742E19">
                      <w:fldChar w:fldCharType="begin"/>
                    </w:r>
                    <w:r>
                      <w:instrText>PAGE   \* MERGEFORMAT</w:instrText>
                    </w:r>
                    <w:r w:rsidRPr="00742E19">
                      <w:fldChar w:fldCharType="separate"/>
                    </w:r>
                    <w:r w:rsidR="006B3D25" w:rsidRPr="006B3D25">
                      <w:rPr>
                        <w:noProof/>
                        <w:color w:val="C0504D"/>
                      </w:rPr>
                      <w:t>3</w:t>
                    </w:r>
                    <w:r w:rsidRPr="00742E19">
                      <w:rPr>
                        <w:color w:val="C0504D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F1DB22" w14:textId="77777777" w:rsidR="0031648D" w:rsidRDefault="0031648D">
      <w:r>
        <w:separator/>
      </w:r>
    </w:p>
  </w:footnote>
  <w:footnote w:type="continuationSeparator" w:id="0">
    <w:p w14:paraId="30BC8815" w14:textId="77777777" w:rsidR="0031648D" w:rsidRDefault="003164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3A8F71" w14:textId="77777777" w:rsidR="002D373E" w:rsidRDefault="002032DB" w:rsidP="00FE432B">
    <w:pPr>
      <w:pStyle w:val="Koptekst"/>
      <w:rPr>
        <w:noProof/>
      </w:rPr>
    </w:pPr>
    <w:r w:rsidRPr="00BA7115">
      <w:rPr>
        <w:noProof/>
      </w:rPr>
      <w:drawing>
        <wp:inline distT="0" distB="0" distL="0" distR="0" wp14:anchorId="58D0A1AD" wp14:editId="397C0FFB">
          <wp:extent cx="2225040" cy="502920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1" descr="Afbeelding met tekst, illustratie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25040" cy="5029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37BFF">
      <w:rPr>
        <w:noProof/>
      </w:rPr>
      <w:tab/>
    </w:r>
    <w:r w:rsidR="002D373E">
      <w:rPr>
        <w:noProof/>
      </w:rPr>
      <w:tab/>
    </w:r>
    <w:r w:rsidR="002D373E" w:rsidRPr="002D373E">
      <w:rPr>
        <w:noProof/>
      </w:rPr>
      <w:drawing>
        <wp:inline distT="0" distB="0" distL="0" distR="0" wp14:anchorId="201528B8" wp14:editId="5687D54C">
          <wp:extent cx="413918" cy="509905"/>
          <wp:effectExtent l="0" t="0" r="5715" b="4445"/>
          <wp:docPr id="1765877387" name="Afbeelding 2" descr="Afbeelding met Graphics, grafische vormgeving, clipart, maan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65877387" name="Afbeelding 2" descr="Afbeelding met Graphics, grafische vormgeving, clipart, maan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6213" cy="52505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2F8AAF3C" w14:textId="340EA0C6" w:rsidR="00F37BFF" w:rsidRDefault="00F37BFF" w:rsidP="00FE432B">
    <w:pPr>
      <w:pStyle w:val="Koptekst"/>
      <w:rPr>
        <w:noProof/>
      </w:rPr>
    </w:pPr>
    <w:r>
      <w:rPr>
        <w:noProof/>
      </w:rPr>
      <w:tab/>
    </w:r>
  </w:p>
  <w:p w14:paraId="309713FB" w14:textId="51DBFE6F" w:rsidR="00994C34" w:rsidRDefault="00FE432B" w:rsidP="00F37BFF">
    <w:pPr>
      <w:pStyle w:val="Koptekst"/>
      <w:jc w:val="center"/>
      <w:rPr>
        <w:rFonts w:ascii="Calibri" w:hAnsi="Calibri" w:cs="Calibri"/>
        <w:sz w:val="48"/>
        <w:szCs w:val="48"/>
      </w:rPr>
    </w:pPr>
    <w:r w:rsidRPr="00F04519">
      <w:rPr>
        <w:rFonts w:ascii="Calibri" w:hAnsi="Calibri" w:cs="Calibri"/>
        <w:b/>
        <w:bCs/>
        <w:sz w:val="44"/>
        <w:szCs w:val="44"/>
      </w:rPr>
      <w:t>Inschrijvingsformulier Competitie Artistiek Zwemmen</w:t>
    </w:r>
  </w:p>
  <w:p w14:paraId="39067087" w14:textId="2E7C3C00" w:rsidR="00F37BFF" w:rsidRDefault="00200A68" w:rsidP="00F37BFF">
    <w:pPr>
      <w:pStyle w:val="Koptekst"/>
      <w:jc w:val="center"/>
      <w:rPr>
        <w:rFonts w:ascii="Calibri" w:hAnsi="Calibri" w:cs="Calibri"/>
        <w:sz w:val="44"/>
        <w:szCs w:val="44"/>
      </w:rPr>
    </w:pPr>
    <w:r w:rsidRPr="00200A68">
      <w:rPr>
        <w:rFonts w:ascii="Calibri" w:hAnsi="Calibri" w:cs="Calibri"/>
        <w:sz w:val="44"/>
        <w:szCs w:val="44"/>
      </w:rPr>
      <w:t xml:space="preserve">Vlaams </w:t>
    </w:r>
    <w:r w:rsidR="002F626B">
      <w:rPr>
        <w:rFonts w:ascii="Calibri" w:hAnsi="Calibri" w:cs="Calibri"/>
        <w:sz w:val="44"/>
        <w:szCs w:val="44"/>
      </w:rPr>
      <w:t>Criterium</w:t>
    </w:r>
    <w:r w:rsidRPr="00200A68">
      <w:rPr>
        <w:rFonts w:ascii="Calibri" w:hAnsi="Calibri" w:cs="Calibri"/>
        <w:sz w:val="44"/>
        <w:szCs w:val="44"/>
      </w:rPr>
      <w:t xml:space="preserve"> </w:t>
    </w:r>
    <w:r w:rsidR="00F37BFF">
      <w:rPr>
        <w:rFonts w:ascii="Calibri" w:hAnsi="Calibri" w:cs="Calibri"/>
        <w:sz w:val="44"/>
        <w:szCs w:val="44"/>
      </w:rPr>
      <w:t>U12</w:t>
    </w:r>
    <w:r w:rsidR="002F626B">
      <w:rPr>
        <w:rFonts w:ascii="Calibri" w:hAnsi="Calibri" w:cs="Calibri"/>
        <w:sz w:val="44"/>
        <w:szCs w:val="44"/>
      </w:rPr>
      <w:t xml:space="preserve"> en</w:t>
    </w:r>
    <w:r w:rsidR="00F37BFF">
      <w:rPr>
        <w:rFonts w:ascii="Calibri" w:hAnsi="Calibri" w:cs="Calibri"/>
        <w:sz w:val="44"/>
        <w:szCs w:val="44"/>
      </w:rPr>
      <w:t xml:space="preserve"> </w:t>
    </w:r>
    <w:proofErr w:type="spellStart"/>
    <w:r w:rsidR="00F37BFF">
      <w:rPr>
        <w:rFonts w:ascii="Calibri" w:hAnsi="Calibri" w:cs="Calibri"/>
        <w:sz w:val="44"/>
        <w:szCs w:val="44"/>
      </w:rPr>
      <w:t>Youth</w:t>
    </w:r>
    <w:proofErr w:type="spellEnd"/>
  </w:p>
  <w:p w14:paraId="2EE64EF7" w14:textId="32DED3FA" w:rsidR="00200A68" w:rsidRPr="00200A68" w:rsidRDefault="002F626B" w:rsidP="00F37BFF">
    <w:pPr>
      <w:pStyle w:val="Koptekst"/>
      <w:jc w:val="center"/>
      <w:rPr>
        <w:rFonts w:ascii="Calibri" w:hAnsi="Calibri" w:cs="Calibri"/>
        <w:sz w:val="44"/>
        <w:szCs w:val="44"/>
      </w:rPr>
    </w:pPr>
    <w:r>
      <w:rPr>
        <w:rFonts w:ascii="Calibri" w:hAnsi="Calibri" w:cs="Calibri"/>
        <w:sz w:val="44"/>
        <w:szCs w:val="44"/>
      </w:rPr>
      <w:t>11/10/2026</w:t>
    </w:r>
  </w:p>
  <w:p w14:paraId="547017D8" w14:textId="77777777" w:rsidR="00F04519" w:rsidRPr="00FE432B" w:rsidRDefault="00F04519" w:rsidP="00FE432B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257B1"/>
    <w:multiLevelType w:val="multilevel"/>
    <w:tmpl w:val="A0F420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940406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7BAB"/>
    <w:rsid w:val="00000CCA"/>
    <w:rsid w:val="00047DD8"/>
    <w:rsid w:val="00093E61"/>
    <w:rsid w:val="000C20B0"/>
    <w:rsid w:val="000D2098"/>
    <w:rsid w:val="000E39B6"/>
    <w:rsid w:val="000F11C5"/>
    <w:rsid w:val="001101AA"/>
    <w:rsid w:val="00112164"/>
    <w:rsid w:val="00164DB8"/>
    <w:rsid w:val="0018032E"/>
    <w:rsid w:val="001A7C6B"/>
    <w:rsid w:val="001B312D"/>
    <w:rsid w:val="001C681F"/>
    <w:rsid w:val="001F6A52"/>
    <w:rsid w:val="00200A68"/>
    <w:rsid w:val="002032DB"/>
    <w:rsid w:val="00204BBC"/>
    <w:rsid w:val="0023333B"/>
    <w:rsid w:val="0026081A"/>
    <w:rsid w:val="002641C3"/>
    <w:rsid w:val="00275F26"/>
    <w:rsid w:val="00284ACD"/>
    <w:rsid w:val="00295B6B"/>
    <w:rsid w:val="002D219B"/>
    <w:rsid w:val="002D373E"/>
    <w:rsid w:val="002F626B"/>
    <w:rsid w:val="0031648D"/>
    <w:rsid w:val="00322A56"/>
    <w:rsid w:val="00341EB1"/>
    <w:rsid w:val="003A5294"/>
    <w:rsid w:val="003D1B78"/>
    <w:rsid w:val="003E56C2"/>
    <w:rsid w:val="0041292E"/>
    <w:rsid w:val="00457BAB"/>
    <w:rsid w:val="00481ADA"/>
    <w:rsid w:val="004D2095"/>
    <w:rsid w:val="004E2E05"/>
    <w:rsid w:val="004E603E"/>
    <w:rsid w:val="00500FA5"/>
    <w:rsid w:val="00550C85"/>
    <w:rsid w:val="00551B0E"/>
    <w:rsid w:val="00567C02"/>
    <w:rsid w:val="0058655C"/>
    <w:rsid w:val="005A1E10"/>
    <w:rsid w:val="005C4D5E"/>
    <w:rsid w:val="005D1F7B"/>
    <w:rsid w:val="006000FF"/>
    <w:rsid w:val="00651B31"/>
    <w:rsid w:val="00683F73"/>
    <w:rsid w:val="0068608C"/>
    <w:rsid w:val="00687330"/>
    <w:rsid w:val="0069497A"/>
    <w:rsid w:val="006A5E14"/>
    <w:rsid w:val="006B3D25"/>
    <w:rsid w:val="006D18C4"/>
    <w:rsid w:val="006E09BA"/>
    <w:rsid w:val="0070746E"/>
    <w:rsid w:val="00710089"/>
    <w:rsid w:val="007243D6"/>
    <w:rsid w:val="00742E19"/>
    <w:rsid w:val="00761C7D"/>
    <w:rsid w:val="00794649"/>
    <w:rsid w:val="007B0D4F"/>
    <w:rsid w:val="007B787F"/>
    <w:rsid w:val="007C1D76"/>
    <w:rsid w:val="00820869"/>
    <w:rsid w:val="00841157"/>
    <w:rsid w:val="00850C1E"/>
    <w:rsid w:val="00870F56"/>
    <w:rsid w:val="00877DCE"/>
    <w:rsid w:val="008925A4"/>
    <w:rsid w:val="008A0E49"/>
    <w:rsid w:val="008A161A"/>
    <w:rsid w:val="008B0D1A"/>
    <w:rsid w:val="008C2FB7"/>
    <w:rsid w:val="008C602C"/>
    <w:rsid w:val="008D4292"/>
    <w:rsid w:val="0093062B"/>
    <w:rsid w:val="009448B6"/>
    <w:rsid w:val="00994C34"/>
    <w:rsid w:val="009C3A27"/>
    <w:rsid w:val="009E7578"/>
    <w:rsid w:val="00A20DB9"/>
    <w:rsid w:val="00A21F90"/>
    <w:rsid w:val="00A40FDA"/>
    <w:rsid w:val="00A759CA"/>
    <w:rsid w:val="00A81649"/>
    <w:rsid w:val="00A9040E"/>
    <w:rsid w:val="00AC3961"/>
    <w:rsid w:val="00B146A5"/>
    <w:rsid w:val="00B30813"/>
    <w:rsid w:val="00B54BEC"/>
    <w:rsid w:val="00B700A9"/>
    <w:rsid w:val="00B77F9F"/>
    <w:rsid w:val="00BA102C"/>
    <w:rsid w:val="00BC38AA"/>
    <w:rsid w:val="00BC4DF6"/>
    <w:rsid w:val="00BD4CC2"/>
    <w:rsid w:val="00BE5C9C"/>
    <w:rsid w:val="00C16F7D"/>
    <w:rsid w:val="00C335ED"/>
    <w:rsid w:val="00C6790E"/>
    <w:rsid w:val="00C8049A"/>
    <w:rsid w:val="00C84385"/>
    <w:rsid w:val="00C9147D"/>
    <w:rsid w:val="00D22FF8"/>
    <w:rsid w:val="00D92899"/>
    <w:rsid w:val="00DA68C9"/>
    <w:rsid w:val="00DB5605"/>
    <w:rsid w:val="00DE1360"/>
    <w:rsid w:val="00DF3D72"/>
    <w:rsid w:val="00E456F6"/>
    <w:rsid w:val="00E960A4"/>
    <w:rsid w:val="00EF1A9B"/>
    <w:rsid w:val="00EF3CA5"/>
    <w:rsid w:val="00F04519"/>
    <w:rsid w:val="00F06F5E"/>
    <w:rsid w:val="00F37BFF"/>
    <w:rsid w:val="00F455D6"/>
    <w:rsid w:val="00F8015C"/>
    <w:rsid w:val="00FA0D9E"/>
    <w:rsid w:val="00FC09E6"/>
    <w:rsid w:val="00FD0D93"/>
    <w:rsid w:val="00FD0D9D"/>
    <w:rsid w:val="00FE43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BF1DBDC"/>
  <w15:chartTrackingRefBased/>
  <w15:docId w15:val="{851822E5-5B24-47DF-82FE-79F71EE4A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BE" w:eastAsia="nl-B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C84385"/>
    <w:rPr>
      <w:sz w:val="24"/>
      <w:szCs w:val="24"/>
      <w:lang w:val="nl-NL" w:eastAsia="nl-NL"/>
    </w:rPr>
  </w:style>
  <w:style w:type="paragraph" w:styleId="Kop1">
    <w:name w:val="heading 1"/>
    <w:basedOn w:val="Standaard"/>
    <w:link w:val="Kop1Char"/>
    <w:qFormat/>
    <w:rsid w:val="00C16F7D"/>
    <w:pPr>
      <w:spacing w:after="120" w:line="312" w:lineRule="atLeast"/>
      <w:outlineLvl w:val="0"/>
    </w:pPr>
    <w:rPr>
      <w:b/>
      <w:bCs/>
      <w:kern w:val="36"/>
      <w:sz w:val="48"/>
      <w:szCs w:val="4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rsid w:val="00BD4CC2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rsid w:val="00BD4CC2"/>
    <w:pPr>
      <w:tabs>
        <w:tab w:val="center" w:pos="4536"/>
        <w:tab w:val="right" w:pos="9072"/>
      </w:tabs>
    </w:pPr>
  </w:style>
  <w:style w:type="table" w:styleId="Tabelraster">
    <w:name w:val="Table Grid"/>
    <w:basedOn w:val="Standaardtabel"/>
    <w:rsid w:val="00BD4C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6D18C4"/>
    <w:rPr>
      <w:color w:val="0000FF"/>
      <w:u w:val="single"/>
    </w:rPr>
  </w:style>
  <w:style w:type="character" w:styleId="GevolgdeHyperlink">
    <w:name w:val="FollowedHyperlink"/>
    <w:rsid w:val="00C84385"/>
    <w:rPr>
      <w:color w:val="800080"/>
      <w:u w:val="single"/>
    </w:rPr>
  </w:style>
  <w:style w:type="character" w:customStyle="1" w:styleId="Kop1Char">
    <w:name w:val="Kop 1 Char"/>
    <w:link w:val="Kop1"/>
    <w:rsid w:val="00742E19"/>
    <w:rPr>
      <w:b/>
      <w:bCs/>
      <w:kern w:val="36"/>
      <w:sz w:val="48"/>
      <w:szCs w:val="48"/>
      <w:lang w:val="nl-NL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746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29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227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882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371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0569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017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895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9255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63378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2288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116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8054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hilippe\Mes%20documents\FRBN\Comp&#233;titions\2012\CB%20Juniores%20-%2011-03%20-%20Gilly\Formulaire%20inscription%20juniores%202012.dot" TargetMode="Externa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A0C63E3FB9BED4192C46C3333D5A030" ma:contentTypeVersion="12" ma:contentTypeDescription="Een nieuw document maken." ma:contentTypeScope="" ma:versionID="ef2dae0213ef3f69480aaed1a7b1c362">
  <xsd:schema xmlns:xsd="http://www.w3.org/2001/XMLSchema" xmlns:xs="http://www.w3.org/2001/XMLSchema" xmlns:p="http://schemas.microsoft.com/office/2006/metadata/properties" xmlns:ns2="a9814957-380b-425c-b4bd-276336df6ac9" xmlns:ns3="d86fc637-58c6-4ee5-9821-f3e137642ab7" targetNamespace="http://schemas.microsoft.com/office/2006/metadata/properties" ma:root="true" ma:fieldsID="33fa03a81aafbe8e322e97f19c982423" ns2:_="" ns3:_="">
    <xsd:import namespace="a9814957-380b-425c-b4bd-276336df6ac9"/>
    <xsd:import namespace="d86fc637-58c6-4ee5-9821-f3e137642a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814957-380b-425c-b4bd-276336df6a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description="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fc637-58c6-4ee5-9821-f3e137642ab7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2120B3-5C64-4676-8A50-F65D47293D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BBB61A-5DC2-450F-82FD-DE0BC4BAB5E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8AC831A-4670-4BEF-BC61-A0A6FC21B7D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814957-380b-425c-b4bd-276336df6ac9"/>
    <ds:schemaRef ds:uri="d86fc637-58c6-4ee5-9821-f3e137642a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Formulaire inscription juniores 2012</Template>
  <TotalTime>2</TotalTime>
  <Pages>3</Pages>
  <Words>154</Words>
  <Characters>850</Characters>
  <Application>Microsoft Office Word</Application>
  <DocSecurity>0</DocSecurity>
  <Lines>7</Lines>
  <Paragraphs>2</Paragraphs>
  <ScaleCrop>false</ScaleCrop>
  <HeadingPairs>
    <vt:vector size="6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3" baseType="lpstr">
      <vt:lpstr>Inschrijvingsformulier "Synchro"</vt:lpstr>
      <vt:lpstr>Inschrijvingsformulier "Synchro"</vt:lpstr>
      <vt:lpstr>Inschrijvingsformulier "Synchro"</vt:lpstr>
    </vt:vector>
  </TitlesOfParts>
  <Company>KBZB</Company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Inschrijvingsformulier "Synchro"</dc:title>
  <dc:subject/>
  <dc:creator>els</dc:creator>
  <cp:keywords/>
  <cp:lastModifiedBy>Evi Van der Gucht</cp:lastModifiedBy>
  <cp:revision>2</cp:revision>
  <cp:lastPrinted>1899-12-31T23:00:00Z</cp:lastPrinted>
  <dcterms:created xsi:type="dcterms:W3CDTF">2026-08-25T21:32:00Z</dcterms:created>
  <dcterms:modified xsi:type="dcterms:W3CDTF">2026-08-25T21:32:00Z</dcterms:modified>
</cp:coreProperties>
</file>