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F36337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F36337" w:rsidRDefault="00516FEA" w:rsidP="00BF139A">
            <w:pPr>
              <w:jc w:val="center"/>
              <w:rPr>
                <w:rFonts w:ascii="Calibri" w:hAnsi="Calibri" w:cs="Arial"/>
                <w:b/>
                <w:sz w:val="40"/>
                <w:szCs w:val="40"/>
              </w:rPr>
            </w:pPr>
            <w:r>
              <w:rPr>
                <w:rFonts w:ascii="Calibri" w:hAnsi="Calibri" w:cs="Arial"/>
                <w:b/>
                <w:sz w:val="40"/>
                <w:szCs w:val="40"/>
              </w:rPr>
              <w:t>PACO-</w:t>
            </w:r>
            <w:r w:rsidR="001E12B3" w:rsidRPr="00F36337">
              <w:rPr>
                <w:rFonts w:ascii="Calibri" w:hAnsi="Calibri" w:cs="Arial"/>
                <w:b/>
                <w:sz w:val="40"/>
                <w:szCs w:val="40"/>
              </w:rPr>
              <w:t>VOORPROGRAMM</w:t>
            </w:r>
            <w:r w:rsidR="00801B11">
              <w:rPr>
                <w:rFonts w:ascii="Calibri" w:hAnsi="Calibri" w:cs="Arial"/>
                <w:b/>
                <w:sz w:val="40"/>
                <w:szCs w:val="40"/>
              </w:rPr>
              <w:t>A</w:t>
            </w:r>
          </w:p>
        </w:tc>
      </w:tr>
      <w:tr w:rsidR="00602E32" w:rsidRPr="00F36337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F36337" w:rsidRDefault="00602E32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C7D7F" w:rsidRPr="00F36337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Antw.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F36337" w:rsidRDefault="00F36337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Vl.-</w:t>
            </w:r>
            <w:proofErr w:type="spellStart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Bra</w:t>
            </w:r>
            <w:proofErr w:type="spellEnd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O-Vl.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 w:cs="Arial"/>
                <w:sz w:val="22"/>
                <w:szCs w:val="22"/>
              </w:rPr>
              <w:t xml:space="preserve">W-Vl.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17CFDBC3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F36337">
              <w:rPr>
                <w:rFonts w:ascii="Calibri" w:hAnsi="Calibri" w:cs="Arial"/>
                <w:sz w:val="22"/>
                <w:szCs w:val="22"/>
              </w:rPr>
              <w:t>Limb</w:t>
            </w:r>
            <w:proofErr w:type="spellEnd"/>
            <w:r w:rsidRPr="00F36337">
              <w:rPr>
                <w:rFonts w:ascii="Calibri" w:hAnsi="Calibri" w:cs="Arial"/>
                <w:sz w:val="22"/>
                <w:szCs w:val="22"/>
              </w:rPr>
              <w:t xml:space="preserve">. </w:t>
            </w:r>
            <w:r w:rsidR="001C15E5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 w:rsidR="001C15E5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1C15E5">
              <w:rPr>
                <w:rFonts w:ascii="Calibri" w:hAnsi="Calibri"/>
                <w:snapToGrid w:val="0"/>
                <w:sz w:val="22"/>
                <w:szCs w:val="22"/>
              </w:rPr>
            </w:r>
            <w:r w:rsidR="001C15E5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F36337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F36337" w:rsidRDefault="00B577B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685165D6" w14:textId="77777777" w:rsidR="005F1B93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B577BC" w:rsidRPr="00F36337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F36337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Naam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2D003C7A" w:rsidR="009C7D7F" w:rsidRPr="00F36337" w:rsidRDefault="001C15E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Paco zwemfeest DMB</w:t>
            </w:r>
          </w:p>
        </w:tc>
      </w:tr>
      <w:tr w:rsidR="009C7D7F" w:rsidRPr="00F36337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Datum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5FA8B490" w:rsidR="009C7D7F" w:rsidRPr="00F36337" w:rsidRDefault="001C15E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31/05/2024</w:t>
            </w:r>
          </w:p>
        </w:tc>
      </w:tr>
      <w:tr w:rsidR="009C7D7F" w:rsidRPr="00F36337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Organisator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65937CF0" w:rsidR="009C7D7F" w:rsidRPr="00F36337" w:rsidRDefault="001C15E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De meerkoet Bree</w:t>
            </w:r>
          </w:p>
        </w:tc>
      </w:tr>
      <w:tr w:rsidR="009C7D7F" w:rsidRPr="00F36337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6BCBD863" w:rsidR="009C7D7F" w:rsidRPr="00F36337" w:rsidRDefault="001C15E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Martens Jean</w:t>
            </w:r>
          </w:p>
        </w:tc>
      </w:tr>
      <w:tr w:rsidR="00283549" w:rsidRPr="00F36337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F36337" w:rsidRDefault="00283549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349C0FA4" w:rsidR="00283549" w:rsidRPr="00F36337" w:rsidRDefault="001C15E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>
              <w:rPr>
                <w:rFonts w:ascii="Calibri" w:hAnsi="Calibri"/>
                <w:snapToGrid w:val="0"/>
                <w:sz w:val="22"/>
                <w:szCs w:val="22"/>
              </w:rP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28354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>
              <w:rPr>
                <w:rFonts w:ascii="Calibri" w:hAnsi="Calibri"/>
                <w:snapToGrid w:val="0"/>
                <w:sz w:val="22"/>
                <w:szCs w:val="22"/>
              </w:rP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F36337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7C5AD143" w:rsidR="009C7D7F" w:rsidRPr="00F36337" w:rsidRDefault="001C15E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>
              <w:rPr>
                <w:rFonts w:ascii="Calibri" w:hAnsi="Calibri"/>
                <w:snapToGrid w:val="0"/>
                <w:sz w:val="22"/>
                <w:szCs w:val="22"/>
              </w:rP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F36337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Website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25DB0D05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www.meerkoetbree.be</w:t>
            </w:r>
          </w:p>
        </w:tc>
      </w:tr>
      <w:tr w:rsidR="00955701" w:rsidRPr="00F36337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55701" w:rsidRPr="00F36337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3D57C6AC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hAnsi="Calibri"/>
                <w:snapToGrid w:val="0"/>
                <w:sz w:val="22"/>
                <w:szCs w:val="22"/>
              </w:rPr>
              <w:t>Sprink</w:t>
            </w:r>
            <w:proofErr w:type="spellEnd"/>
          </w:p>
        </w:tc>
      </w:tr>
      <w:tr w:rsidR="00955701" w:rsidRPr="00F36337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782460AC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Sportlaan 4 3960 Bree</w:t>
            </w:r>
          </w:p>
        </w:tc>
      </w:tr>
      <w:tr w:rsidR="00955701" w:rsidRPr="00F36337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GEGEVENS PACO-ZWEMFEEST</w:t>
            </w:r>
          </w:p>
        </w:tc>
      </w:tr>
      <w:tr w:rsidR="00955701" w:rsidRPr="00F36337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065A4EE2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9u</w:t>
            </w:r>
          </w:p>
        </w:tc>
      </w:tr>
      <w:tr w:rsidR="00955701" w:rsidRPr="00F36337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Aanvang Paco 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440530E0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10u</w:t>
            </w:r>
          </w:p>
        </w:tc>
      </w:tr>
      <w:tr w:rsidR="00955701" w:rsidRPr="00F36337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Geneeskundige dienst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6E3AC0C1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Extra redder</w:t>
            </w:r>
          </w:p>
        </w:tc>
      </w:tr>
      <w:tr w:rsidR="00955701" w:rsidRPr="00F36337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onbeperkt (enkel vanaf 9 jaar, maximaal 2 wedstrijden &lt; 9jaar)</w:t>
            </w:r>
          </w:p>
          <w:p w14:paraId="520DCD79" w14:textId="35B63811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>
              <w:rPr>
                <w:rFonts w:ascii="Calibri" w:hAnsi="Calibri"/>
                <w:snapToGrid w:val="0"/>
                <w:sz w:val="22"/>
                <w:szCs w:val="22"/>
              </w:rP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2 wedstrijden (voor iedereen)</w:t>
            </w:r>
          </w:p>
        </w:tc>
      </w:tr>
      <w:tr w:rsidR="00955701" w:rsidRPr="00F36337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5724BB36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>
              <w:rPr>
                <w:rFonts w:ascii="Calibri" w:hAnsi="Calibri"/>
                <w:snapToGrid w:val="0"/>
                <w:sz w:val="22"/>
                <w:szCs w:val="22"/>
              </w:rP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gratis</w:t>
            </w:r>
          </w:p>
          <w:p w14:paraId="4AA30AF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955701" w:rsidRPr="00F36337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955701" w:rsidRPr="00F36337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4964D8E0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Housen Peter</w:t>
            </w:r>
          </w:p>
        </w:tc>
      </w:tr>
      <w:tr w:rsidR="00955701" w:rsidRPr="00F36337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170A6FFA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peterh@demeerkoetbree.be</w:t>
            </w:r>
          </w:p>
        </w:tc>
      </w:tr>
      <w:tr w:rsidR="00955701" w:rsidRPr="00F36337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7FC75453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0473820596</w:t>
            </w:r>
          </w:p>
        </w:tc>
      </w:tr>
      <w:tr w:rsidR="00955701" w:rsidRPr="00F36337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5B5B1F11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20/05/2025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9139E4F" w14:textId="77777777" w:rsidR="00BF3B58" w:rsidRPr="00F36337" w:rsidRDefault="00BF3B58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0AD1A70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1A51B0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1D69423F" w:rsidR="001A51B0" w:rsidRPr="00F36337" w:rsidRDefault="00955701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 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4B47DA47" w:rsidR="001A51B0" w:rsidRPr="00F36337" w:rsidRDefault="00955701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186921AE" w:rsidR="001A51B0" w:rsidRPr="00F36337" w:rsidRDefault="00955701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2019-2018</w:t>
            </w:r>
          </w:p>
        </w:tc>
      </w:tr>
      <w:tr w:rsidR="00955701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165850C8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13B6C0D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40433636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2017-2016</w:t>
            </w:r>
          </w:p>
        </w:tc>
      </w:tr>
      <w:tr w:rsidR="00955701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5AA9E343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 m vrijeslag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6510B76B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0BAB25FF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2015+</w:t>
            </w:r>
          </w:p>
        </w:tc>
      </w:tr>
      <w:tr w:rsidR="00955701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2942C941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 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4D59705E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3EDA6A10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2019-2018</w:t>
            </w:r>
          </w:p>
        </w:tc>
      </w:tr>
      <w:tr w:rsidR="00955701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1405FF9C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7B38A095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055650B4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2017-2016</w:t>
            </w:r>
          </w:p>
        </w:tc>
      </w:tr>
      <w:tr w:rsidR="00955701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66DCF73F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 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46757D8C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2B687491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2015+</w:t>
            </w:r>
          </w:p>
        </w:tc>
      </w:tr>
      <w:tr w:rsidR="00955701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13A784ED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245E42CC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5C23B596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2019-2018</w:t>
            </w:r>
          </w:p>
        </w:tc>
      </w:tr>
      <w:tr w:rsidR="00955701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0FED09CB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 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4F3544E8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14334C82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2017-2016</w:t>
            </w:r>
          </w:p>
        </w:tc>
      </w:tr>
      <w:tr w:rsidR="00955701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7E4F30E6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 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49A145FB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614C9A8B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2015+</w:t>
            </w:r>
          </w:p>
        </w:tc>
      </w:tr>
      <w:tr w:rsidR="00955701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644DF3C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Pauze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5BBE4D5B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13F2B952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6 x 25 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56B0E7ED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5440A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33180D68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</w:tr>
      <w:tr w:rsidR="00955701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5A2EC09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510F9378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D9947D2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652C56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062D269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0126DF8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E9F2E68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BC4258C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E1369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0F70FD2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3923F8E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B592723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63F4A4D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123015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5CB73B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083933C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4103DDD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6E22048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38BB3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AE32CC4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06F892A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583DADF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E70495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895E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991BC7C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45AA344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91ECD9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DC1C0D1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EFD2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31271F3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4E3476C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2DA40F5D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9EE2387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D5A320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1DFB521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42152EC7" w14:textId="77777777" w:rsidTr="004C2C6A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DBE58B5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</w:tcPr>
          <w:p w14:paraId="1A5E077A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4518021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14:paraId="65AD3D4A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955701" w:rsidRPr="00F36337" w:rsidRDefault="00955701" w:rsidP="00955701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55701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955701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426532AC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t>Pauze: wordt vastgelegd op basis van definitieve inschrijvingen</w:t>
            </w:r>
          </w:p>
        </w:tc>
      </w:tr>
      <w:tr w:rsidR="00955701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955701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955701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AF4D5" w14:textId="77777777" w:rsidR="00955701" w:rsidRDefault="00955701" w:rsidP="00955701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Alle deelnemers ontvangen een herinneringsmedaille.</w:t>
            </w:r>
          </w:p>
          <w:p w14:paraId="528F5B6E" w14:textId="77777777" w:rsidR="00955701" w:rsidRDefault="00955701" w:rsidP="00955701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Aan wedstrijd 11 (Estafette) nemen 5 zwemmers deel (jongens en meisjes) + 1 ouder, trainer of competitie zwemmer.</w:t>
            </w:r>
          </w:p>
          <w:p w14:paraId="60B372CF" w14:textId="77777777" w:rsidR="00955701" w:rsidRDefault="00955701" w:rsidP="00955701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Iedere deelnemende club zorgt voor één tijdopnemer.</w:t>
            </w:r>
          </w:p>
          <w:p w14:paraId="5F4865F5" w14:textId="77777777" w:rsidR="00955701" w:rsidRDefault="00955701" w:rsidP="00955701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Bij voorkeur inschrijven met Team Manager (SPLASH).</w:t>
            </w:r>
          </w:p>
          <w:p w14:paraId="7A23F185" w14:textId="3118929A" w:rsidR="00955701" w:rsidRDefault="00955701" w:rsidP="00955701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Gelieve bij toezegging (liefst voor 1 mei ) ook een geschat aantal deelnemers te vermelden.</w:t>
            </w:r>
          </w:p>
          <w:p w14:paraId="4FF56723" w14:textId="77777777" w:rsidR="00955701" w:rsidRDefault="00955701" w:rsidP="00955701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 xml:space="preserve">De reeksen worden ingedeeld volgens leeftijd. Vb. </w:t>
            </w:r>
            <w:proofErr w:type="spellStart"/>
            <w:r>
              <w:rPr>
                <w:snapToGrid w:val="0"/>
              </w:rPr>
              <w:t>Ingave</w:t>
            </w:r>
            <w:proofErr w:type="spellEnd"/>
            <w:r>
              <w:rPr>
                <w:snapToGrid w:val="0"/>
              </w:rPr>
              <w:t xml:space="preserve"> inschrijftijd: </w:t>
            </w:r>
          </w:p>
          <w:p w14:paraId="723BF283" w14:textId="1482923E" w:rsidR="00955701" w:rsidRPr="00F36337" w:rsidRDefault="00955701" w:rsidP="00955701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rPr>
                <w:snapToGrid w:val="0"/>
              </w:rPr>
              <w:t>jaartal 2010 = 20.10; jaartal 2009 = 20.09;</w:t>
            </w:r>
            <w:r w:rsidRPr="0026409C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 xml:space="preserve">jaartal 2004 = 20.04 </w:t>
            </w:r>
            <w:proofErr w:type="spellStart"/>
            <w:r>
              <w:rPr>
                <w:snapToGrid w:val="0"/>
              </w:rPr>
              <w:t>enz</w:t>
            </w:r>
            <w:proofErr w:type="spellEnd"/>
          </w:p>
        </w:tc>
      </w:tr>
    </w:tbl>
    <w:p w14:paraId="4B903FFB" w14:textId="77777777" w:rsidR="00C73D68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p w14:paraId="51A23FC8" w14:textId="77777777" w:rsidR="00277BC9" w:rsidRPr="00277BC9" w:rsidRDefault="00277BC9" w:rsidP="00277BC9">
      <w:pPr>
        <w:rPr>
          <w:rFonts w:ascii="Calibri" w:hAnsi="Calibri"/>
          <w:szCs w:val="20"/>
        </w:rPr>
      </w:pPr>
    </w:p>
    <w:p w14:paraId="13C6BA6E" w14:textId="77777777" w:rsidR="00277BC9" w:rsidRDefault="00277BC9" w:rsidP="00277BC9">
      <w:pPr>
        <w:rPr>
          <w:rFonts w:ascii="Calibri" w:hAnsi="Calibri"/>
          <w:snapToGrid w:val="0"/>
          <w:szCs w:val="20"/>
        </w:rPr>
      </w:pPr>
    </w:p>
    <w:p w14:paraId="502DDEC9" w14:textId="0AC8B50A" w:rsidR="00277BC9" w:rsidRPr="00277BC9" w:rsidRDefault="00277BC9" w:rsidP="00277BC9">
      <w:pPr>
        <w:tabs>
          <w:tab w:val="left" w:pos="5304"/>
        </w:tabs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ab/>
      </w:r>
    </w:p>
    <w:sectPr w:rsidR="00277BC9" w:rsidRPr="00277BC9" w:rsidSect="00BF139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DA78" w14:textId="77777777" w:rsidR="0041247A" w:rsidRDefault="0041247A">
      <w:r>
        <w:separator/>
      </w:r>
    </w:p>
  </w:endnote>
  <w:endnote w:type="continuationSeparator" w:id="0">
    <w:p w14:paraId="762F932B" w14:textId="77777777" w:rsidR="0041247A" w:rsidRDefault="0041247A">
      <w:r>
        <w:continuationSeparator/>
      </w:r>
    </w:p>
  </w:endnote>
  <w:endnote w:type="continuationNotice" w:id="1">
    <w:p w14:paraId="6A6E3936" w14:textId="77777777" w:rsidR="0041247A" w:rsidRDefault="004124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AE2F5AC" w14:paraId="75184BDC" w14:textId="77777777" w:rsidTr="2AE2F5AC">
      <w:trPr>
        <w:trHeight w:val="300"/>
      </w:trPr>
      <w:tc>
        <w:tcPr>
          <w:tcW w:w="3115" w:type="dxa"/>
        </w:tcPr>
        <w:p w14:paraId="19B6E8E6" w14:textId="20C74B99" w:rsidR="2AE2F5AC" w:rsidRDefault="2AE2F5AC" w:rsidP="2AE2F5AC">
          <w:pPr>
            <w:pStyle w:val="Koptekst"/>
            <w:ind w:left="-115"/>
          </w:pPr>
        </w:p>
      </w:tc>
      <w:tc>
        <w:tcPr>
          <w:tcW w:w="3115" w:type="dxa"/>
        </w:tcPr>
        <w:p w14:paraId="4D4CDF40" w14:textId="3893D171" w:rsidR="2AE2F5AC" w:rsidRDefault="2AE2F5AC" w:rsidP="2AE2F5AC">
          <w:pPr>
            <w:pStyle w:val="Koptekst"/>
            <w:jc w:val="center"/>
          </w:pPr>
        </w:p>
      </w:tc>
      <w:tc>
        <w:tcPr>
          <w:tcW w:w="3115" w:type="dxa"/>
        </w:tcPr>
        <w:p w14:paraId="0B25CD1C" w14:textId="65CDF8A1" w:rsidR="2AE2F5AC" w:rsidRDefault="2AE2F5AC" w:rsidP="2AE2F5AC">
          <w:pPr>
            <w:pStyle w:val="Koptekst"/>
            <w:ind w:right="-115"/>
            <w:jc w:val="right"/>
          </w:pPr>
        </w:p>
      </w:tc>
    </w:tr>
  </w:tbl>
  <w:p w14:paraId="1C29961A" w14:textId="05FA66DA" w:rsidR="2AE2F5AC" w:rsidRDefault="2AE2F5AC" w:rsidP="2AE2F5A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AE2F5AC" w14:paraId="11078943" w14:textId="77777777" w:rsidTr="2AE2F5AC">
      <w:trPr>
        <w:trHeight w:val="300"/>
      </w:trPr>
      <w:tc>
        <w:tcPr>
          <w:tcW w:w="3115" w:type="dxa"/>
        </w:tcPr>
        <w:p w14:paraId="38132E39" w14:textId="0F32EB4D" w:rsidR="2AE2F5AC" w:rsidRDefault="2AE2F5AC" w:rsidP="2AE2F5AC">
          <w:pPr>
            <w:pStyle w:val="Koptekst"/>
            <w:ind w:left="-115"/>
          </w:pPr>
        </w:p>
      </w:tc>
      <w:tc>
        <w:tcPr>
          <w:tcW w:w="3115" w:type="dxa"/>
        </w:tcPr>
        <w:p w14:paraId="0F985BA7" w14:textId="7B474A4E" w:rsidR="2AE2F5AC" w:rsidRDefault="2AE2F5AC" w:rsidP="2AE2F5AC">
          <w:pPr>
            <w:pStyle w:val="Koptekst"/>
            <w:jc w:val="center"/>
          </w:pPr>
        </w:p>
      </w:tc>
      <w:tc>
        <w:tcPr>
          <w:tcW w:w="3115" w:type="dxa"/>
        </w:tcPr>
        <w:p w14:paraId="22A479A2" w14:textId="38F40F26" w:rsidR="2AE2F5AC" w:rsidRDefault="2AE2F5AC" w:rsidP="2AE2F5AC">
          <w:pPr>
            <w:pStyle w:val="Koptekst"/>
            <w:ind w:right="-115"/>
            <w:jc w:val="right"/>
          </w:pPr>
        </w:p>
      </w:tc>
    </w:tr>
    <w:tr w:rsidR="00B463F6" w14:paraId="2E9F1FB0" w14:textId="77777777" w:rsidTr="2AE2F5AC">
      <w:trPr>
        <w:trHeight w:val="300"/>
      </w:trPr>
      <w:tc>
        <w:tcPr>
          <w:tcW w:w="3115" w:type="dxa"/>
        </w:tcPr>
        <w:p w14:paraId="4AFF42EC" w14:textId="77777777" w:rsidR="00B463F6" w:rsidRDefault="00B463F6" w:rsidP="2AE2F5AC">
          <w:pPr>
            <w:pStyle w:val="Koptekst"/>
            <w:ind w:left="-115"/>
          </w:pPr>
        </w:p>
      </w:tc>
      <w:tc>
        <w:tcPr>
          <w:tcW w:w="3115" w:type="dxa"/>
        </w:tcPr>
        <w:p w14:paraId="3DB738D8" w14:textId="77777777" w:rsidR="00B463F6" w:rsidRDefault="00B463F6" w:rsidP="2AE2F5AC">
          <w:pPr>
            <w:pStyle w:val="Koptekst"/>
            <w:jc w:val="center"/>
          </w:pPr>
        </w:p>
      </w:tc>
      <w:tc>
        <w:tcPr>
          <w:tcW w:w="3115" w:type="dxa"/>
        </w:tcPr>
        <w:p w14:paraId="390C7988" w14:textId="77777777" w:rsidR="00B463F6" w:rsidRDefault="00B463F6" w:rsidP="2AE2F5AC">
          <w:pPr>
            <w:pStyle w:val="Koptekst"/>
            <w:ind w:right="-115"/>
            <w:jc w:val="right"/>
          </w:pPr>
        </w:p>
      </w:tc>
    </w:tr>
  </w:tbl>
  <w:p w14:paraId="28E3DF9C" w14:textId="56EC9247" w:rsidR="2AE2F5AC" w:rsidRDefault="2AE2F5AC" w:rsidP="00B463F6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A5DD" w14:textId="77777777" w:rsidR="0041247A" w:rsidRDefault="0041247A">
      <w:r>
        <w:separator/>
      </w:r>
    </w:p>
  </w:footnote>
  <w:footnote w:type="continuationSeparator" w:id="0">
    <w:p w14:paraId="1A21C5CF" w14:textId="77777777" w:rsidR="0041247A" w:rsidRDefault="0041247A">
      <w:r>
        <w:continuationSeparator/>
      </w:r>
    </w:p>
  </w:footnote>
  <w:footnote w:type="continuationNotice" w:id="1">
    <w:p w14:paraId="65A93F61" w14:textId="77777777" w:rsidR="0041247A" w:rsidRDefault="004124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3A02" w14:textId="198B0AB2" w:rsidR="006E6B0C" w:rsidRDefault="00277BC9">
    <w:pPr>
      <w:pStyle w:val="Koptekst"/>
    </w:pPr>
    <w:r>
      <w:rPr>
        <w:noProof/>
      </w:rPr>
      <w:drawing>
        <wp:anchor distT="0" distB="0" distL="114300" distR="114300" simplePos="0" relativeHeight="251660289" behindDoc="1" locked="0" layoutInCell="1" allowOverlap="1" wp14:anchorId="062600F2" wp14:editId="7F18E6DD">
          <wp:simplePos x="0" y="0"/>
          <wp:positionH relativeFrom="column">
            <wp:posOffset>-892810</wp:posOffset>
          </wp:positionH>
          <wp:positionV relativeFrom="paragraph">
            <wp:posOffset>-442595</wp:posOffset>
          </wp:positionV>
          <wp:extent cx="7551420" cy="10679061"/>
          <wp:effectExtent l="0" t="0" r="0" b="8255"/>
          <wp:wrapNone/>
          <wp:docPr id="591290344" name="Afbeelding 2" descr="Afbeelding met tekst, schermopname, grafische vormgeving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290344" name="Afbeelding 2" descr="Afbeelding met tekst, schermopname, grafische vormgeving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993" cy="10701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51E1" w14:textId="6B100872" w:rsidR="00277BC9" w:rsidRDefault="00277BC9">
    <w:pPr>
      <w:pStyle w:val="Koptekst"/>
    </w:pPr>
    <w:r>
      <w:rPr>
        <w:noProof/>
      </w:rPr>
      <w:drawing>
        <wp:anchor distT="0" distB="0" distL="114300" distR="114300" simplePos="0" relativeHeight="251659265" behindDoc="1" locked="0" layoutInCell="1" allowOverlap="1" wp14:anchorId="6120F586" wp14:editId="02080636">
          <wp:simplePos x="0" y="0"/>
          <wp:positionH relativeFrom="column">
            <wp:posOffset>-892810</wp:posOffset>
          </wp:positionH>
          <wp:positionV relativeFrom="paragraph">
            <wp:posOffset>-438785</wp:posOffset>
          </wp:positionV>
          <wp:extent cx="7533005" cy="10656446"/>
          <wp:effectExtent l="0" t="0" r="0" b="0"/>
          <wp:wrapNone/>
          <wp:docPr id="1956296481" name="Afbeelding 1" descr="Afbeelding met tekst, schermopname, grafische vormgeving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296481" name="Afbeelding 1" descr="Afbeelding met tekst, schermopname, grafische vormgeving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005" cy="10656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418330284">
    <w:abstractNumId w:val="2"/>
  </w:num>
  <w:num w:numId="2" w16cid:durableId="428084497">
    <w:abstractNumId w:val="1"/>
  </w:num>
  <w:num w:numId="3" w16cid:durableId="196052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61B93"/>
    <w:rsid w:val="00072029"/>
    <w:rsid w:val="0009225A"/>
    <w:rsid w:val="000A2B4C"/>
    <w:rsid w:val="000B157F"/>
    <w:rsid w:val="000B2E55"/>
    <w:rsid w:val="00146067"/>
    <w:rsid w:val="001A51B0"/>
    <w:rsid w:val="001C15E5"/>
    <w:rsid w:val="001C3156"/>
    <w:rsid w:val="001E12B3"/>
    <w:rsid w:val="00277BC9"/>
    <w:rsid w:val="00283549"/>
    <w:rsid w:val="00306B03"/>
    <w:rsid w:val="003634CD"/>
    <w:rsid w:val="003B1051"/>
    <w:rsid w:val="003C1C3C"/>
    <w:rsid w:val="003D27B0"/>
    <w:rsid w:val="003F0446"/>
    <w:rsid w:val="0041247A"/>
    <w:rsid w:val="0041628B"/>
    <w:rsid w:val="00420260"/>
    <w:rsid w:val="0043513B"/>
    <w:rsid w:val="004645C9"/>
    <w:rsid w:val="00495414"/>
    <w:rsid w:val="004C2C6A"/>
    <w:rsid w:val="004F152F"/>
    <w:rsid w:val="00516FEA"/>
    <w:rsid w:val="0056574F"/>
    <w:rsid w:val="005A04E6"/>
    <w:rsid w:val="005F1B93"/>
    <w:rsid w:val="00602E32"/>
    <w:rsid w:val="006177B6"/>
    <w:rsid w:val="006D3A9C"/>
    <w:rsid w:val="006E6B0C"/>
    <w:rsid w:val="007812B9"/>
    <w:rsid w:val="00795048"/>
    <w:rsid w:val="007A45E2"/>
    <w:rsid w:val="00801B11"/>
    <w:rsid w:val="00842247"/>
    <w:rsid w:val="0092151C"/>
    <w:rsid w:val="00934CC4"/>
    <w:rsid w:val="00955701"/>
    <w:rsid w:val="009C7D7F"/>
    <w:rsid w:val="00AD5A66"/>
    <w:rsid w:val="00AE7692"/>
    <w:rsid w:val="00AF4D67"/>
    <w:rsid w:val="00AF50F0"/>
    <w:rsid w:val="00B463F6"/>
    <w:rsid w:val="00B577BC"/>
    <w:rsid w:val="00B87BB2"/>
    <w:rsid w:val="00B902DF"/>
    <w:rsid w:val="00B90817"/>
    <w:rsid w:val="00BF139A"/>
    <w:rsid w:val="00BF26B9"/>
    <w:rsid w:val="00BF3B58"/>
    <w:rsid w:val="00C05F65"/>
    <w:rsid w:val="00C73D68"/>
    <w:rsid w:val="00CF5B7F"/>
    <w:rsid w:val="00CF6067"/>
    <w:rsid w:val="00D16065"/>
    <w:rsid w:val="00D27772"/>
    <w:rsid w:val="00D423AF"/>
    <w:rsid w:val="00DE0DD4"/>
    <w:rsid w:val="00E77236"/>
    <w:rsid w:val="00E942AA"/>
    <w:rsid w:val="00F36337"/>
    <w:rsid w:val="00F71F67"/>
    <w:rsid w:val="00FA3D9A"/>
    <w:rsid w:val="2AE2F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638E5F0"/>
  <w14:defaultImageDpi w14:val="300"/>
  <w15:chartTrackingRefBased/>
  <w15:docId w15:val="{C078EF80-BD88-46F8-BDBB-408F8ED2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B9EB055CF7B24AA83875D285BCB8B7" ma:contentTypeVersion="13" ma:contentTypeDescription="Een nieuw document maken." ma:contentTypeScope="" ma:versionID="6a768743dfa535fc3c6f6ede5442083e">
  <xsd:schema xmlns:xsd="http://www.w3.org/2001/XMLSchema" xmlns:xs="http://www.w3.org/2001/XMLSchema" xmlns:p="http://schemas.microsoft.com/office/2006/metadata/properties" xmlns:ns2="5d77a613-4d3a-4cb1-8a79-34d87b7d2b21" xmlns:ns3="35542eeb-a478-4fa8-986f-bbd2f235927a" targetNamespace="http://schemas.microsoft.com/office/2006/metadata/properties" ma:root="true" ma:fieldsID="01f8633b88d41b0968dd6884e2400ddf" ns2:_="" ns3:_="">
    <xsd:import namespace="5d77a613-4d3a-4cb1-8a79-34d87b7d2b21"/>
    <xsd:import namespace="35542eeb-a478-4fa8-986f-bbd2f23592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7a613-4d3a-4cb1-8a79-34d87b7d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9791fa1-a9ac-41d5-993a-bc75c4411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42eeb-a478-4fa8-986f-bbd2f235927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8817d2e-2702-492d-aa79-82da77613e67}" ma:internalName="TaxCatchAll" ma:showField="CatchAllData" ma:web="35542eeb-a478-4fa8-986f-bbd2f2359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77a613-4d3a-4cb1-8a79-34d87b7d2b21">
      <Terms xmlns="http://schemas.microsoft.com/office/infopath/2007/PartnerControls"/>
    </lcf76f155ced4ddcb4097134ff3c332f>
    <TaxCatchAll xmlns="35542eeb-a478-4fa8-986f-bbd2f235927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666256-129D-4FE2-9A0A-803C2992E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77a613-4d3a-4cb1-8a79-34d87b7d2b21"/>
    <ds:schemaRef ds:uri="35542eeb-a478-4fa8-986f-bbd2f2359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A1DC3-BA37-4E60-9886-04D8172D2D36}">
  <ds:schemaRefs>
    <ds:schemaRef ds:uri="http://schemas.microsoft.com/office/2006/metadata/properties"/>
    <ds:schemaRef ds:uri="http://schemas.microsoft.com/office/infopath/2007/PartnerControls"/>
    <ds:schemaRef ds:uri="5d77a613-4d3a-4cb1-8a79-34d87b7d2b21"/>
    <ds:schemaRef ds:uri="35542eeb-a478-4fa8-986f-bbd2f235927a"/>
  </ds:schemaRefs>
</ds:datastoreItem>
</file>

<file path=customXml/itemProps3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84FF4F-9F33-46E3-9498-FFD3D313D1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VZF-doc.dot</Template>
  <TotalTime>0</TotalTime>
  <Pages>2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Willem-Jan Langaskens</dc:creator>
  <cp:keywords/>
  <dc:description/>
  <cp:lastModifiedBy>Peter Housen | Ecoo!</cp:lastModifiedBy>
  <cp:revision>2</cp:revision>
  <cp:lastPrinted>2025-01-07T23:39:00Z</cp:lastPrinted>
  <dcterms:created xsi:type="dcterms:W3CDTF">2025-01-12T16:26:00Z</dcterms:created>
  <dcterms:modified xsi:type="dcterms:W3CDTF">2025-01-12T16:26:00Z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0x010100E5B9EB055CF7B24AA83875D285BCB8B7</vt:lpwstr>
  </property>
  <property fmtid="{D5CDD505-2E9C-101B-9397-08002B2CF9AE}" pid="3" name="MediaServiceImageTags">
    <vt:lpwstr/>
  </property>
</Properties>
</file>